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D3" w:rsidRDefault="00CD05D3" w:rsidP="00BC069D">
      <w:pPr>
        <w:spacing w:before="15"/>
        <w:jc w:val="center"/>
        <w:rPr>
          <w:rFonts w:ascii="Cambria" w:eastAsia="MS Mincho" w:hAnsi="Cambria"/>
          <w:i/>
          <w:sz w:val="28"/>
          <w:szCs w:val="28"/>
        </w:rPr>
      </w:pPr>
      <w:r w:rsidRPr="008B713D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Descrizione: Descrizione: C:\Users\Dirigente\Desktop\Nuova immagine (1).png" style="width:51pt;height:46.5pt;visibility:visible">
            <v:imagedata r:id="rId5" o:title=""/>
          </v:shape>
        </w:pict>
      </w:r>
    </w:p>
    <w:p w:rsidR="00CD05D3" w:rsidRDefault="00CD05D3" w:rsidP="00BC069D">
      <w:pPr>
        <w:rPr>
          <w:rFonts w:ascii="Times New Roman" w:hAnsi="Times New Roman"/>
        </w:rPr>
      </w:pPr>
    </w:p>
    <w:p w:rsidR="00CD05D3" w:rsidRDefault="00CD05D3" w:rsidP="00BC069D">
      <w:pPr>
        <w:tabs>
          <w:tab w:val="left" w:pos="1276"/>
        </w:tabs>
        <w:autoSpaceDE w:val="0"/>
        <w:autoSpaceDN w:val="0"/>
        <w:outlineLvl w:val="0"/>
        <w:rPr>
          <w:rFonts w:eastAsia="MS Mincho"/>
          <w:b/>
          <w:sz w:val="20"/>
          <w:szCs w:val="20"/>
        </w:rPr>
      </w:pPr>
      <w:r>
        <w:rPr>
          <w:noProof/>
          <w:lang w:eastAsia="it-IT"/>
        </w:rPr>
        <w:pict>
          <v:shape id="Immagine 9" o:spid="_x0000_s1026" type="#_x0000_t75" style="position:absolute;margin-left:-17.7pt;margin-top:10.55pt;width:71.25pt;height:68.75pt;z-index:251665408;visibility:visible">
            <v:imagedata r:id="rId6" o:title=""/>
            <w10:wrap type="square"/>
          </v:shape>
        </w:pict>
      </w:r>
      <w:r>
        <w:rPr>
          <w:rFonts w:eastAsia="MS Mincho"/>
          <w:b/>
        </w:rPr>
        <w:t xml:space="preserve">       ISTITUTO OMNICOMPRENSIVO FORMICOLA-LIBERI-PONTELATONE</w:t>
      </w:r>
    </w:p>
    <w:p w:rsidR="00CD05D3" w:rsidRDefault="00CD05D3" w:rsidP="00BC069D">
      <w:pPr>
        <w:autoSpaceDE w:val="0"/>
        <w:autoSpaceDN w:val="0"/>
        <w:outlineLvl w:val="0"/>
        <w:rPr>
          <w:rFonts w:eastAsia="MS Mincho"/>
          <w:b/>
          <w:sz w:val="16"/>
          <w:szCs w:val="16"/>
        </w:rPr>
      </w:pPr>
      <w:r>
        <w:rPr>
          <w:noProof/>
          <w:lang w:eastAsia="it-IT"/>
        </w:rPr>
        <w:pict>
          <v:shape id="Immagine 3" o:spid="_x0000_s1027" type="#_x0000_t75" alt="Descrizione: Descrizione: C:\Users\Dirigente\Desktop\logo.jpg" style="position:absolute;margin-left:361.55pt;margin-top:3.7pt;width:80.25pt;height:48.7pt;z-index:251664384;visibility:visible">
            <v:imagedata r:id="rId7" o:title=""/>
          </v:shape>
        </w:pict>
      </w:r>
      <w:r>
        <w:rPr>
          <w:rFonts w:eastAsia="MS Mincho"/>
          <w:b/>
          <w:sz w:val="16"/>
          <w:szCs w:val="16"/>
        </w:rPr>
        <w:t xml:space="preserve">                                      VIA CANTIELLO  -  81040  FORMICOLA (CASERTA)</w:t>
      </w:r>
    </w:p>
    <w:p w:rsidR="00CD05D3" w:rsidRDefault="00CD05D3" w:rsidP="00BC069D">
      <w:pPr>
        <w:autoSpaceDE w:val="0"/>
        <w:autoSpaceDN w:val="0"/>
        <w:ind w:left="1416" w:firstLine="708"/>
        <w:outlineLvl w:val="0"/>
        <w:rPr>
          <w:rFonts w:eastAsia="MS Mincho"/>
          <w:b/>
          <w:sz w:val="16"/>
          <w:szCs w:val="16"/>
          <w:lang w:val="en-US"/>
        </w:rPr>
      </w:pPr>
      <w:r>
        <w:rPr>
          <w:rFonts w:eastAsia="MS Mincho"/>
          <w:b/>
          <w:sz w:val="16"/>
          <w:szCs w:val="16"/>
        </w:rPr>
        <w:t xml:space="preserve">                                 </w:t>
      </w:r>
      <w:r>
        <w:rPr>
          <w:rFonts w:eastAsia="MS Mincho"/>
          <w:b/>
          <w:sz w:val="16"/>
          <w:szCs w:val="16"/>
          <w:lang w:val="en-US"/>
        </w:rPr>
        <w:t>Tel.  0823/876016  –  Fax.  0823/876963</w:t>
      </w:r>
    </w:p>
    <w:p w:rsidR="00CD05D3" w:rsidRDefault="00CD05D3" w:rsidP="00BC069D">
      <w:pPr>
        <w:autoSpaceDE w:val="0"/>
        <w:autoSpaceDN w:val="0"/>
        <w:rPr>
          <w:rFonts w:eastAsia="MS Mincho"/>
          <w:b/>
          <w:sz w:val="16"/>
          <w:szCs w:val="16"/>
          <w:lang w:val="en-US"/>
        </w:rPr>
      </w:pPr>
      <w:r>
        <w:rPr>
          <w:rFonts w:eastAsia="MS Mincho"/>
          <w:b/>
          <w:sz w:val="16"/>
          <w:szCs w:val="16"/>
          <w:lang w:val="en-US"/>
        </w:rPr>
        <w:t xml:space="preserve">                                                      C.F. 93108530614 -   C.M. CEIC8A8008</w:t>
      </w:r>
    </w:p>
    <w:p w:rsidR="00CD05D3" w:rsidRDefault="00CD05D3" w:rsidP="00BC069D">
      <w:pPr>
        <w:autoSpaceDE w:val="0"/>
        <w:autoSpaceDN w:val="0"/>
        <w:outlineLvl w:val="0"/>
        <w:rPr>
          <w:rFonts w:eastAsia="MS Mincho"/>
          <w:b/>
          <w:sz w:val="16"/>
          <w:szCs w:val="16"/>
        </w:rPr>
      </w:pPr>
      <w:r>
        <w:rPr>
          <w:rFonts w:eastAsia="MS Mincho"/>
          <w:b/>
          <w:sz w:val="16"/>
          <w:szCs w:val="16"/>
          <w:lang w:val="en-US"/>
        </w:rPr>
        <w:t xml:space="preserve">                                 </w:t>
      </w:r>
      <w:r>
        <w:rPr>
          <w:rFonts w:eastAsia="MS Mincho"/>
          <w:b/>
          <w:sz w:val="16"/>
          <w:szCs w:val="16"/>
        </w:rPr>
        <w:t>Comprende i Plessi di FORMICOLA- LIBERI – PONTELATONE- STRANGOLAGALLI-VAL D’ASSANO</w:t>
      </w:r>
    </w:p>
    <w:p w:rsidR="00CD05D3" w:rsidRDefault="00CD05D3" w:rsidP="00BC069D">
      <w:pPr>
        <w:autoSpaceDE w:val="0"/>
        <w:autoSpaceDN w:val="0"/>
        <w:rPr>
          <w:rFonts w:eastAsia="MS Mincho"/>
          <w:b/>
          <w:bCs/>
          <w:sz w:val="16"/>
          <w:szCs w:val="16"/>
        </w:rPr>
      </w:pPr>
      <w:r>
        <w:rPr>
          <w:rFonts w:eastAsia="MS Mincho"/>
          <w:b/>
          <w:sz w:val="16"/>
          <w:szCs w:val="16"/>
        </w:rPr>
        <w:t xml:space="preserve">                                         e-mail: </w:t>
      </w:r>
      <w:hyperlink r:id="rId8" w:history="1">
        <w:r>
          <w:rPr>
            <w:rStyle w:val="Hyperlink"/>
            <w:rFonts w:eastAsia="MS Mincho"/>
            <w:b/>
            <w:sz w:val="16"/>
            <w:szCs w:val="16"/>
          </w:rPr>
          <w:t>ceee11500q@istruzione.it</w:t>
        </w:r>
      </w:hyperlink>
      <w:r>
        <w:rPr>
          <w:rFonts w:eastAsia="MS Mincho"/>
          <w:b/>
          <w:color w:val="0000FF"/>
          <w:sz w:val="16"/>
          <w:szCs w:val="16"/>
        </w:rPr>
        <w:t xml:space="preserve">         </w:t>
      </w:r>
      <w:r>
        <w:rPr>
          <w:rFonts w:eastAsia="MS Mincho"/>
          <w:b/>
          <w:bCs/>
          <w:sz w:val="16"/>
          <w:szCs w:val="16"/>
        </w:rPr>
        <w:t xml:space="preserve">e-mail certificata: </w:t>
      </w:r>
      <w:r>
        <w:rPr>
          <w:rFonts w:eastAsia="MS Mincho"/>
          <w:b/>
          <w:bCs/>
          <w:color w:val="0000FF"/>
          <w:sz w:val="16"/>
          <w:szCs w:val="16"/>
          <w:u w:val="single"/>
        </w:rPr>
        <w:t>ceic8a8008@pec.istruzione.it</w:t>
      </w:r>
    </w:p>
    <w:p w:rsidR="00CD05D3" w:rsidRDefault="00CD05D3" w:rsidP="00BC069D">
      <w:pPr>
        <w:autoSpaceDE w:val="0"/>
        <w:autoSpaceDN w:val="0"/>
        <w:rPr>
          <w:rFonts w:eastAsia="MS Mincho"/>
          <w:b/>
          <w:bCs/>
          <w:color w:val="0000FF"/>
          <w:sz w:val="16"/>
          <w:szCs w:val="16"/>
        </w:rPr>
      </w:pPr>
      <w:r>
        <w:rPr>
          <w:rFonts w:eastAsia="MS Mincho"/>
          <w:b/>
          <w:bCs/>
          <w:sz w:val="16"/>
          <w:szCs w:val="16"/>
        </w:rPr>
        <w:t xml:space="preserve">                                                                                       sito internet: </w:t>
      </w:r>
      <w:hyperlink r:id="rId9" w:history="1">
        <w:r>
          <w:rPr>
            <w:rStyle w:val="Hyperlink"/>
            <w:rFonts w:eastAsia="MS Mincho"/>
            <w:b/>
            <w:bCs/>
            <w:sz w:val="16"/>
            <w:szCs w:val="16"/>
          </w:rPr>
          <w:t>http://www.icformicola.gov.it/</w:t>
        </w:r>
      </w:hyperlink>
    </w:p>
    <w:p w:rsidR="00CD05D3" w:rsidRDefault="00CD05D3" w:rsidP="00052D9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it-IT"/>
        </w:rPr>
      </w:pPr>
    </w:p>
    <w:p w:rsidR="00CD05D3" w:rsidRDefault="00CD05D3" w:rsidP="00052D9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it-IT"/>
        </w:rPr>
      </w:pPr>
    </w:p>
    <w:p w:rsidR="00CD05D3" w:rsidRPr="00052D96" w:rsidRDefault="00CD05D3" w:rsidP="00AC381E">
      <w:pPr>
        <w:rPr>
          <w:rFonts w:ascii="Tahoma" w:hAnsi="Tahoma" w:cs="Tahoma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78"/>
      </w:tblGrid>
      <w:tr w:rsidR="00CD05D3" w:rsidRPr="00052D96" w:rsidTr="000B188C">
        <w:tc>
          <w:tcPr>
            <w:tcW w:w="9778" w:type="dxa"/>
          </w:tcPr>
          <w:p w:rsidR="00CD05D3" w:rsidRPr="00052D96" w:rsidRDefault="00CD05D3" w:rsidP="000B188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052D96">
              <w:rPr>
                <w:rFonts w:ascii="Tahoma" w:hAnsi="Tahoma" w:cs="Tahoma"/>
                <w:b/>
                <w:sz w:val="32"/>
                <w:szCs w:val="32"/>
              </w:rPr>
              <w:t>RELAZIONE FINALE</w:t>
            </w:r>
          </w:p>
          <w:p w:rsidR="00CD05D3" w:rsidRPr="00052D96" w:rsidRDefault="00CD05D3" w:rsidP="000B188C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CD05D3" w:rsidRDefault="00CD05D3" w:rsidP="00AA0980">
      <w:pPr>
        <w:rPr>
          <w:rFonts w:ascii="Tahoma" w:hAnsi="Tahoma" w:cs="Tahoma"/>
          <w:color w:val="000000"/>
        </w:rPr>
      </w:pPr>
    </w:p>
    <w:p w:rsidR="00CD05D3" w:rsidRPr="00884A68" w:rsidRDefault="00CD05D3" w:rsidP="00884A68">
      <w:pPr>
        <w:pStyle w:val="ListParagraph"/>
        <w:numPr>
          <w:ilvl w:val="0"/>
          <w:numId w:val="5"/>
        </w:numPr>
        <w:jc w:val="center"/>
        <w:rPr>
          <w:rFonts w:ascii="Tahoma" w:hAnsi="Tahoma" w:cs="Tahoma"/>
          <w:b/>
          <w:color w:val="000000"/>
          <w:sz w:val="36"/>
        </w:rPr>
      </w:pPr>
      <w:r>
        <w:rPr>
          <w:rFonts w:ascii="Tahoma" w:hAnsi="Tahoma" w:cs="Tahoma"/>
          <w:b/>
          <w:color w:val="000000"/>
          <w:sz w:val="36"/>
        </w:rPr>
        <w:t xml:space="preserve">S.   </w:t>
      </w:r>
      <w:r w:rsidRPr="00884A68">
        <w:rPr>
          <w:rFonts w:ascii="Tahoma" w:hAnsi="Tahoma" w:cs="Tahoma"/>
          <w:b/>
          <w:color w:val="000000"/>
          <w:sz w:val="36"/>
        </w:rPr>
        <w:t>………</w:t>
      </w:r>
    </w:p>
    <w:p w:rsidR="00CD05D3" w:rsidRPr="00884A68" w:rsidRDefault="00CD05D3" w:rsidP="00BC069D">
      <w:pPr>
        <w:outlineLvl w:val="0"/>
        <w:rPr>
          <w:rFonts w:ascii="Tahoma" w:hAnsi="Tahoma" w:cs="Tahoma"/>
          <w:b/>
          <w:color w:val="000000"/>
          <w:sz w:val="32"/>
        </w:rPr>
      </w:pPr>
      <w:r w:rsidRPr="00884A68">
        <w:rPr>
          <w:rFonts w:ascii="Tahoma" w:hAnsi="Tahoma" w:cs="Tahoma"/>
          <w:b/>
          <w:color w:val="000000"/>
          <w:sz w:val="32"/>
        </w:rPr>
        <w:t>Alunno:</w:t>
      </w:r>
    </w:p>
    <w:p w:rsidR="00CD05D3" w:rsidRPr="00884A68" w:rsidRDefault="00CD05D3" w:rsidP="00BC069D">
      <w:pPr>
        <w:outlineLvl w:val="0"/>
        <w:rPr>
          <w:rFonts w:ascii="Tahoma" w:hAnsi="Tahoma" w:cs="Tahoma"/>
          <w:b/>
          <w:color w:val="000000"/>
          <w:sz w:val="32"/>
        </w:rPr>
      </w:pPr>
      <w:r w:rsidRPr="00884A68">
        <w:rPr>
          <w:rFonts w:ascii="Tahoma" w:hAnsi="Tahoma" w:cs="Tahoma"/>
          <w:b/>
          <w:color w:val="000000"/>
          <w:sz w:val="32"/>
        </w:rPr>
        <w:t xml:space="preserve">Classe:    </w:t>
      </w:r>
    </w:p>
    <w:p w:rsidR="00CD05D3" w:rsidRPr="00884A68" w:rsidRDefault="00CD05D3" w:rsidP="00BC069D">
      <w:pPr>
        <w:outlineLvl w:val="0"/>
        <w:rPr>
          <w:rFonts w:ascii="Tahoma" w:hAnsi="Tahoma" w:cs="Tahoma"/>
          <w:b/>
          <w:color w:val="000000"/>
          <w:sz w:val="32"/>
        </w:rPr>
      </w:pPr>
      <w:r w:rsidRPr="00884A68">
        <w:rPr>
          <w:rFonts w:ascii="Tahoma" w:hAnsi="Tahoma" w:cs="Tahoma"/>
          <w:b/>
          <w:color w:val="000000"/>
          <w:sz w:val="32"/>
        </w:rPr>
        <w:t>Scuola</w:t>
      </w:r>
      <w:r>
        <w:rPr>
          <w:rFonts w:ascii="Tahoma" w:hAnsi="Tahoma" w:cs="Tahoma"/>
          <w:color w:val="000000"/>
        </w:rPr>
        <w:t xml:space="preserve"> (infanzia, primaria, secondaria di I grado)  </w:t>
      </w:r>
      <w:r w:rsidRPr="00884A68">
        <w:rPr>
          <w:rFonts w:ascii="Tahoma" w:hAnsi="Tahoma" w:cs="Tahoma"/>
          <w:b/>
          <w:color w:val="000000"/>
          <w:sz w:val="32"/>
        </w:rPr>
        <w:t xml:space="preserve">Plesso di </w:t>
      </w:r>
    </w:p>
    <w:p w:rsidR="00CD05D3" w:rsidRDefault="00CD05D3" w:rsidP="00BC069D">
      <w:pPr>
        <w:outlineLvl w:val="0"/>
        <w:rPr>
          <w:rFonts w:ascii="Tahoma" w:hAnsi="Tahoma" w:cs="Tahoma"/>
          <w:b/>
          <w:color w:val="000000"/>
          <w:sz w:val="32"/>
        </w:rPr>
      </w:pPr>
      <w:r>
        <w:rPr>
          <w:rFonts w:ascii="Tahoma" w:hAnsi="Tahoma" w:cs="Tahoma"/>
          <w:color w:val="000000"/>
        </w:rPr>
        <w:t xml:space="preserve"> </w:t>
      </w:r>
      <w:r w:rsidRPr="00884A68">
        <w:rPr>
          <w:rFonts w:ascii="Tahoma" w:hAnsi="Tahoma" w:cs="Tahoma"/>
          <w:b/>
          <w:color w:val="000000"/>
          <w:sz w:val="32"/>
        </w:rPr>
        <w:t>N. alunni:</w:t>
      </w:r>
    </w:p>
    <w:p w:rsidR="00CD05D3" w:rsidRDefault="00CD05D3" w:rsidP="00D91C90">
      <w:pPr>
        <w:pStyle w:val="ListParagraph"/>
        <w:numPr>
          <w:ilvl w:val="0"/>
          <w:numId w:val="6"/>
        </w:numPr>
        <w:rPr>
          <w:rFonts w:ascii="Tahoma" w:hAnsi="Tahoma" w:cs="Tahoma"/>
          <w:b/>
          <w:color w:val="000000"/>
          <w:sz w:val="28"/>
          <w:szCs w:val="24"/>
        </w:rPr>
      </w:pPr>
      <w:r>
        <w:rPr>
          <w:rFonts w:ascii="Tahoma" w:hAnsi="Tahoma" w:cs="Tahoma"/>
          <w:b/>
          <w:color w:val="000000"/>
          <w:sz w:val="28"/>
          <w:szCs w:val="24"/>
        </w:rPr>
        <w:t>PRESENTAZIONE DELL’ALUNNO</w:t>
      </w:r>
    </w:p>
    <w:p w:rsidR="00CD05D3" w:rsidRDefault="00CD05D3" w:rsidP="00BE07BA">
      <w:pPr>
        <w:pStyle w:val="ListParagraph"/>
        <w:ind w:left="1080"/>
        <w:rPr>
          <w:rFonts w:ascii="Tahoma" w:hAnsi="Tahoma" w:cs="Tahoma"/>
          <w:color w:val="000000"/>
          <w:sz w:val="28"/>
          <w:szCs w:val="24"/>
        </w:rPr>
      </w:pPr>
      <w:r w:rsidRPr="00BE07BA">
        <w:rPr>
          <w:rFonts w:ascii="Tahoma" w:hAnsi="Tahoma" w:cs="Tahoma"/>
          <w:color w:val="000000"/>
          <w:sz w:val="28"/>
          <w:szCs w:val="24"/>
        </w:rPr>
        <w:t xml:space="preserve">( </w:t>
      </w:r>
      <w:r>
        <w:rPr>
          <w:rFonts w:ascii="Tahoma" w:hAnsi="Tahoma" w:cs="Tahoma"/>
          <w:color w:val="000000"/>
          <w:sz w:val="28"/>
          <w:szCs w:val="24"/>
        </w:rPr>
        <w:t>anni…. diagnosi….)</w:t>
      </w:r>
    </w:p>
    <w:p w:rsidR="00CD05D3" w:rsidRPr="00BE07BA" w:rsidRDefault="00CD05D3" w:rsidP="00BE07BA">
      <w:pPr>
        <w:pStyle w:val="ListParagraph"/>
        <w:ind w:left="1080"/>
        <w:rPr>
          <w:rFonts w:ascii="Tahoma" w:hAnsi="Tahoma" w:cs="Tahoma"/>
          <w:color w:val="000000"/>
          <w:sz w:val="28"/>
          <w:szCs w:val="24"/>
        </w:rPr>
      </w:pPr>
    </w:p>
    <w:p w:rsidR="00CD05D3" w:rsidRPr="00F16C8A" w:rsidRDefault="00CD05D3" w:rsidP="00F16C8A">
      <w:pPr>
        <w:pStyle w:val="ListParagraph"/>
        <w:numPr>
          <w:ilvl w:val="0"/>
          <w:numId w:val="6"/>
        </w:numPr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PERCORSO INDIVIDUALIZZATO SEGUITO DALL’ALUNNO</w:t>
      </w:r>
    </w:p>
    <w:p w:rsidR="00CD05D3" w:rsidRPr="00143A8A" w:rsidRDefault="00CD05D3" w:rsidP="00AA0980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>L’alunno proviene da un ambiente……………………………………………………………………………………………</w:t>
      </w:r>
    </w:p>
    <w:p w:rsidR="00CD05D3" w:rsidRPr="00143A8A" w:rsidRDefault="00CD05D3" w:rsidP="00AA0980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>L’alunno è inserito in una classe a tempo……………………………………………, l’orario di lezione è di n. ore settimanali…………………..</w:t>
      </w:r>
    </w:p>
    <w:p w:rsidR="00CD05D3" w:rsidRPr="00143A8A" w:rsidRDefault="00CD05D3" w:rsidP="00AA0980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>Nel corso dell’anno ha mantenuto un comportamento (indicare se corretto oppure no ed eventualmente specificare)……………………………………………., eventuali miglioramenti nell’impegno e attenzione nella classe………………………</w:t>
      </w:r>
    </w:p>
    <w:p w:rsidR="00CD05D3" w:rsidRPr="00143A8A" w:rsidRDefault="00CD05D3" w:rsidP="00AA0980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>Nel corso dell’anno scolastico sono state seguite le linee educative e didattiche che sono state presentate nella programmazione individualizzata, organizzando le………ore di sostegno assegnate alla classe nelle seguenti discipline:</w:t>
      </w:r>
    </w:p>
    <w:p w:rsidR="00CD05D3" w:rsidRPr="00143A8A" w:rsidRDefault="00CD05D3" w:rsidP="00D14BE3">
      <w:pPr>
        <w:pStyle w:val="ListParagraph"/>
        <w:numPr>
          <w:ilvl w:val="0"/>
          <w:numId w:val="1"/>
        </w:num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>N………ore di italiano</w:t>
      </w:r>
    </w:p>
    <w:p w:rsidR="00CD05D3" w:rsidRPr="00143A8A" w:rsidRDefault="00CD05D3" w:rsidP="00D14BE3">
      <w:pPr>
        <w:pStyle w:val="ListParagraph"/>
        <w:numPr>
          <w:ilvl w:val="0"/>
          <w:numId w:val="1"/>
        </w:num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>N………ore di scienze matematiche</w:t>
      </w:r>
    </w:p>
    <w:p w:rsidR="00CD05D3" w:rsidRPr="00143A8A" w:rsidRDefault="00CD05D3" w:rsidP="00D14BE3">
      <w:pPr>
        <w:pStyle w:val="ListParagraph"/>
        <w:numPr>
          <w:ilvl w:val="0"/>
          <w:numId w:val="1"/>
        </w:num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>N………ore di geografia/storia</w:t>
      </w:r>
    </w:p>
    <w:p w:rsidR="00CD05D3" w:rsidRPr="00143A8A" w:rsidRDefault="00CD05D3" w:rsidP="00D14BE3">
      <w:pPr>
        <w:pStyle w:val="ListParagraph"/>
        <w:numPr>
          <w:ilvl w:val="0"/>
          <w:numId w:val="1"/>
        </w:num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>N………ore lingua inglese</w:t>
      </w:r>
    </w:p>
    <w:p w:rsidR="00CD05D3" w:rsidRPr="00143A8A" w:rsidRDefault="00CD05D3" w:rsidP="00D14BE3">
      <w:pPr>
        <w:pStyle w:val="ListParagraph"/>
        <w:numPr>
          <w:ilvl w:val="0"/>
          <w:numId w:val="1"/>
        </w:num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>Altre discipline se seguite</w:t>
      </w:r>
    </w:p>
    <w:p w:rsidR="00CD05D3" w:rsidRPr="00143A8A" w:rsidRDefault="00CD05D3" w:rsidP="00405B01">
      <w:pPr>
        <w:rPr>
          <w:rFonts w:ascii="Tahoma" w:hAnsi="Tahoma" w:cs="Tahoma"/>
          <w:color w:val="000000"/>
          <w:sz w:val="24"/>
          <w:szCs w:val="24"/>
        </w:rPr>
      </w:pPr>
      <w:r w:rsidRPr="00143A8A">
        <w:rPr>
          <w:rFonts w:ascii="Tahoma" w:hAnsi="Tahoma" w:cs="Tahoma"/>
          <w:color w:val="000000"/>
          <w:sz w:val="24"/>
          <w:szCs w:val="24"/>
        </w:rPr>
        <w:t xml:space="preserve">L’alunno/a è stata seguita/o dall’insegnante di sostegno per ……… settimanali. </w:t>
      </w:r>
    </w:p>
    <w:p w:rsidR="00CD05D3" w:rsidRPr="00F16C8A" w:rsidRDefault="00CD05D3" w:rsidP="00BC069D">
      <w:pPr>
        <w:outlineLvl w:val="0"/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Schema orario dell’alunno</w:t>
      </w:r>
    </w:p>
    <w:p w:rsidR="00CD05D3" w:rsidRPr="00143A8A" w:rsidRDefault="00CD05D3" w:rsidP="00405B01">
      <w:pPr>
        <w:pStyle w:val="BodyText"/>
        <w:spacing w:before="1"/>
        <w:rPr>
          <w:b/>
          <w:sz w:val="24"/>
          <w:szCs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1656"/>
        <w:gridCol w:w="1997"/>
        <w:gridCol w:w="2002"/>
        <w:gridCol w:w="2002"/>
        <w:gridCol w:w="1997"/>
      </w:tblGrid>
      <w:tr w:rsidR="00CD05D3" w:rsidRPr="00143A8A" w:rsidTr="00A24B69">
        <w:trPr>
          <w:trHeight w:hRule="exact" w:val="499"/>
        </w:trPr>
        <w:tc>
          <w:tcPr>
            <w:tcW w:w="2059" w:type="dxa"/>
            <w:gridSpan w:val="2"/>
          </w:tcPr>
          <w:p w:rsidR="00CD05D3" w:rsidRPr="00A24B69" w:rsidRDefault="00CD05D3" w:rsidP="00A24B69">
            <w:pPr>
              <w:pStyle w:val="TableParagraph"/>
              <w:ind w:left="706" w:right="702"/>
              <w:jc w:val="center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lunedì</w:t>
            </w:r>
          </w:p>
        </w:tc>
        <w:tc>
          <w:tcPr>
            <w:tcW w:w="1997" w:type="dxa"/>
          </w:tcPr>
          <w:p w:rsidR="00CD05D3" w:rsidRPr="00A24B69" w:rsidRDefault="00CD05D3" w:rsidP="00A24B69">
            <w:pPr>
              <w:pStyle w:val="TableParagraph"/>
              <w:ind w:left="628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martedì</w:t>
            </w:r>
          </w:p>
        </w:tc>
        <w:tc>
          <w:tcPr>
            <w:tcW w:w="2002" w:type="dxa"/>
          </w:tcPr>
          <w:p w:rsidR="00CD05D3" w:rsidRPr="00A24B69" w:rsidRDefault="00CD05D3" w:rsidP="00A24B69">
            <w:pPr>
              <w:pStyle w:val="TableParagraph"/>
              <w:ind w:left="518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mercoledì</w:t>
            </w:r>
          </w:p>
        </w:tc>
        <w:tc>
          <w:tcPr>
            <w:tcW w:w="2002" w:type="dxa"/>
          </w:tcPr>
          <w:p w:rsidR="00CD05D3" w:rsidRPr="00A24B69" w:rsidRDefault="00CD05D3" w:rsidP="00A24B69">
            <w:pPr>
              <w:pStyle w:val="TableParagraph"/>
              <w:ind w:left="638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giovedì</w:t>
            </w:r>
          </w:p>
        </w:tc>
        <w:tc>
          <w:tcPr>
            <w:tcW w:w="1997" w:type="dxa"/>
          </w:tcPr>
          <w:p w:rsidR="00CD05D3" w:rsidRPr="00A24B69" w:rsidRDefault="00CD05D3" w:rsidP="00A24B69">
            <w:pPr>
              <w:pStyle w:val="TableParagraph"/>
              <w:ind w:left="633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venerdì</w:t>
            </w:r>
          </w:p>
        </w:tc>
      </w:tr>
      <w:tr w:rsidR="00CD05D3" w:rsidRPr="00143A8A" w:rsidTr="00A24B69">
        <w:trPr>
          <w:trHeight w:hRule="exact" w:val="538"/>
        </w:trPr>
        <w:tc>
          <w:tcPr>
            <w:tcW w:w="403" w:type="dxa"/>
          </w:tcPr>
          <w:p w:rsidR="00CD05D3" w:rsidRPr="00A24B69" w:rsidRDefault="00CD05D3" w:rsidP="00A24B69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CD05D3" w:rsidRPr="00143A8A" w:rsidTr="00A24B69">
        <w:trPr>
          <w:trHeight w:hRule="exact" w:val="499"/>
        </w:trPr>
        <w:tc>
          <w:tcPr>
            <w:tcW w:w="403" w:type="dxa"/>
          </w:tcPr>
          <w:p w:rsidR="00CD05D3" w:rsidRPr="00A24B69" w:rsidRDefault="00CD05D3" w:rsidP="009A0C15">
            <w:pPr>
              <w:pStyle w:val="TableParagraph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2</w:t>
            </w:r>
          </w:p>
        </w:tc>
        <w:tc>
          <w:tcPr>
            <w:tcW w:w="1656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CD05D3" w:rsidRPr="00143A8A" w:rsidTr="00A24B69">
        <w:trPr>
          <w:trHeight w:hRule="exact" w:val="499"/>
        </w:trPr>
        <w:tc>
          <w:tcPr>
            <w:tcW w:w="403" w:type="dxa"/>
          </w:tcPr>
          <w:p w:rsidR="00CD05D3" w:rsidRPr="00A24B69" w:rsidRDefault="00CD05D3" w:rsidP="009A0C15">
            <w:pPr>
              <w:pStyle w:val="TableParagraph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CD05D3" w:rsidRPr="00143A8A" w:rsidTr="00A24B69">
        <w:trPr>
          <w:trHeight w:hRule="exact" w:val="538"/>
        </w:trPr>
        <w:tc>
          <w:tcPr>
            <w:tcW w:w="403" w:type="dxa"/>
          </w:tcPr>
          <w:p w:rsidR="00CD05D3" w:rsidRPr="00A24B69" w:rsidRDefault="00CD05D3" w:rsidP="00A24B69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4</w:t>
            </w:r>
          </w:p>
        </w:tc>
        <w:tc>
          <w:tcPr>
            <w:tcW w:w="1656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CD05D3" w:rsidRPr="00143A8A" w:rsidTr="00A24B69">
        <w:trPr>
          <w:trHeight w:hRule="exact" w:val="499"/>
        </w:trPr>
        <w:tc>
          <w:tcPr>
            <w:tcW w:w="403" w:type="dxa"/>
          </w:tcPr>
          <w:p w:rsidR="00CD05D3" w:rsidRPr="00A24B69" w:rsidRDefault="00CD05D3" w:rsidP="009A0C15">
            <w:pPr>
              <w:pStyle w:val="TableParagraph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5</w:t>
            </w:r>
          </w:p>
        </w:tc>
        <w:tc>
          <w:tcPr>
            <w:tcW w:w="1656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CD05D3" w:rsidRPr="00143A8A" w:rsidTr="00A24B69">
        <w:trPr>
          <w:trHeight w:hRule="exact" w:val="538"/>
        </w:trPr>
        <w:tc>
          <w:tcPr>
            <w:tcW w:w="403" w:type="dxa"/>
          </w:tcPr>
          <w:p w:rsidR="00CD05D3" w:rsidRPr="00A24B69" w:rsidRDefault="00CD05D3" w:rsidP="009A0C15">
            <w:pPr>
              <w:pStyle w:val="TableParagraph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6</w:t>
            </w:r>
          </w:p>
        </w:tc>
        <w:tc>
          <w:tcPr>
            <w:tcW w:w="1656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</w:tbl>
    <w:p w:rsidR="00CD05D3" w:rsidRPr="00143A8A" w:rsidRDefault="00CD05D3" w:rsidP="00405B01">
      <w:pPr>
        <w:pStyle w:val="BodyText"/>
        <w:rPr>
          <w:b/>
          <w:sz w:val="24"/>
          <w:szCs w:val="24"/>
        </w:rPr>
      </w:pPr>
    </w:p>
    <w:p w:rsidR="00CD05D3" w:rsidRPr="00143A8A" w:rsidRDefault="00CD05D3" w:rsidP="00405B01">
      <w:pPr>
        <w:rPr>
          <w:rFonts w:ascii="Tahoma" w:hAnsi="Tahoma" w:cs="Tahoma"/>
          <w:b/>
          <w:color w:val="000000"/>
          <w:sz w:val="24"/>
          <w:szCs w:val="24"/>
        </w:rPr>
      </w:pPr>
    </w:p>
    <w:p w:rsidR="00CD05D3" w:rsidRPr="00F16C8A" w:rsidRDefault="00CD05D3" w:rsidP="00BC069D">
      <w:pPr>
        <w:outlineLvl w:val="0"/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Schema orario dell’insegnante di sostegno</w:t>
      </w:r>
    </w:p>
    <w:p w:rsidR="00CD05D3" w:rsidRPr="00143A8A" w:rsidRDefault="00CD05D3" w:rsidP="00D839D8">
      <w:pPr>
        <w:pStyle w:val="BodyText"/>
        <w:spacing w:before="1"/>
        <w:rPr>
          <w:b/>
          <w:sz w:val="24"/>
          <w:szCs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1656"/>
        <w:gridCol w:w="1997"/>
        <w:gridCol w:w="2002"/>
        <w:gridCol w:w="2002"/>
        <w:gridCol w:w="1997"/>
      </w:tblGrid>
      <w:tr w:rsidR="00CD05D3" w:rsidRPr="00143A8A" w:rsidTr="00A24B69">
        <w:trPr>
          <w:trHeight w:hRule="exact" w:val="499"/>
        </w:trPr>
        <w:tc>
          <w:tcPr>
            <w:tcW w:w="2059" w:type="dxa"/>
            <w:gridSpan w:val="2"/>
          </w:tcPr>
          <w:p w:rsidR="00CD05D3" w:rsidRPr="00A24B69" w:rsidRDefault="00CD05D3" w:rsidP="00A24B69">
            <w:pPr>
              <w:pStyle w:val="TableParagraph"/>
              <w:ind w:left="706" w:right="702"/>
              <w:jc w:val="center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lunedì</w:t>
            </w:r>
          </w:p>
        </w:tc>
        <w:tc>
          <w:tcPr>
            <w:tcW w:w="1997" w:type="dxa"/>
          </w:tcPr>
          <w:p w:rsidR="00CD05D3" w:rsidRPr="00A24B69" w:rsidRDefault="00CD05D3" w:rsidP="00A24B69">
            <w:pPr>
              <w:pStyle w:val="TableParagraph"/>
              <w:ind w:left="628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martedì</w:t>
            </w:r>
          </w:p>
        </w:tc>
        <w:tc>
          <w:tcPr>
            <w:tcW w:w="2002" w:type="dxa"/>
          </w:tcPr>
          <w:p w:rsidR="00CD05D3" w:rsidRPr="00A24B69" w:rsidRDefault="00CD05D3" w:rsidP="00A24B69">
            <w:pPr>
              <w:pStyle w:val="TableParagraph"/>
              <w:ind w:left="518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mercoledì</w:t>
            </w:r>
          </w:p>
        </w:tc>
        <w:tc>
          <w:tcPr>
            <w:tcW w:w="2002" w:type="dxa"/>
          </w:tcPr>
          <w:p w:rsidR="00CD05D3" w:rsidRPr="00A24B69" w:rsidRDefault="00CD05D3" w:rsidP="00A24B69">
            <w:pPr>
              <w:pStyle w:val="TableParagraph"/>
              <w:ind w:left="638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giovedì</w:t>
            </w:r>
          </w:p>
        </w:tc>
        <w:tc>
          <w:tcPr>
            <w:tcW w:w="1997" w:type="dxa"/>
          </w:tcPr>
          <w:p w:rsidR="00CD05D3" w:rsidRPr="00A24B69" w:rsidRDefault="00CD05D3" w:rsidP="00A24B69">
            <w:pPr>
              <w:pStyle w:val="TableParagraph"/>
              <w:ind w:left="633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venerdì</w:t>
            </w:r>
          </w:p>
        </w:tc>
      </w:tr>
      <w:tr w:rsidR="00CD05D3" w:rsidRPr="00143A8A" w:rsidTr="00A24B69">
        <w:trPr>
          <w:trHeight w:hRule="exact" w:val="538"/>
        </w:trPr>
        <w:tc>
          <w:tcPr>
            <w:tcW w:w="403" w:type="dxa"/>
          </w:tcPr>
          <w:p w:rsidR="00CD05D3" w:rsidRPr="00A24B69" w:rsidRDefault="00CD05D3" w:rsidP="00A24B69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CD05D3" w:rsidRPr="00143A8A" w:rsidTr="00A24B69">
        <w:trPr>
          <w:trHeight w:hRule="exact" w:val="499"/>
        </w:trPr>
        <w:tc>
          <w:tcPr>
            <w:tcW w:w="403" w:type="dxa"/>
          </w:tcPr>
          <w:p w:rsidR="00CD05D3" w:rsidRPr="00A24B69" w:rsidRDefault="00CD05D3" w:rsidP="009A0C15">
            <w:pPr>
              <w:pStyle w:val="TableParagraph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2</w:t>
            </w:r>
          </w:p>
        </w:tc>
        <w:tc>
          <w:tcPr>
            <w:tcW w:w="1656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CD05D3" w:rsidRPr="00143A8A" w:rsidTr="00A24B69">
        <w:trPr>
          <w:trHeight w:hRule="exact" w:val="499"/>
        </w:trPr>
        <w:tc>
          <w:tcPr>
            <w:tcW w:w="403" w:type="dxa"/>
          </w:tcPr>
          <w:p w:rsidR="00CD05D3" w:rsidRPr="00A24B69" w:rsidRDefault="00CD05D3" w:rsidP="009A0C15">
            <w:pPr>
              <w:pStyle w:val="TableParagraph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CD05D3" w:rsidRPr="00143A8A" w:rsidTr="00A24B69">
        <w:trPr>
          <w:trHeight w:hRule="exact" w:val="538"/>
        </w:trPr>
        <w:tc>
          <w:tcPr>
            <w:tcW w:w="403" w:type="dxa"/>
          </w:tcPr>
          <w:p w:rsidR="00CD05D3" w:rsidRPr="00A24B69" w:rsidRDefault="00CD05D3" w:rsidP="00A24B69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4</w:t>
            </w:r>
          </w:p>
        </w:tc>
        <w:tc>
          <w:tcPr>
            <w:tcW w:w="1656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CD05D3" w:rsidRPr="00143A8A" w:rsidTr="00A24B69">
        <w:trPr>
          <w:trHeight w:hRule="exact" w:val="499"/>
        </w:trPr>
        <w:tc>
          <w:tcPr>
            <w:tcW w:w="403" w:type="dxa"/>
          </w:tcPr>
          <w:p w:rsidR="00CD05D3" w:rsidRPr="00A24B69" w:rsidRDefault="00CD05D3" w:rsidP="009A0C15">
            <w:pPr>
              <w:pStyle w:val="TableParagraph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5</w:t>
            </w:r>
          </w:p>
        </w:tc>
        <w:tc>
          <w:tcPr>
            <w:tcW w:w="1656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  <w:tr w:rsidR="00CD05D3" w:rsidRPr="00143A8A" w:rsidTr="00A24B69">
        <w:trPr>
          <w:trHeight w:hRule="exact" w:val="538"/>
        </w:trPr>
        <w:tc>
          <w:tcPr>
            <w:tcW w:w="403" w:type="dxa"/>
          </w:tcPr>
          <w:p w:rsidR="00CD05D3" w:rsidRPr="00A24B69" w:rsidRDefault="00CD05D3" w:rsidP="009A0C15">
            <w:pPr>
              <w:pStyle w:val="TableParagraph"/>
              <w:rPr>
                <w:sz w:val="24"/>
                <w:szCs w:val="24"/>
              </w:rPr>
            </w:pPr>
            <w:r w:rsidRPr="00A24B69">
              <w:rPr>
                <w:sz w:val="24"/>
                <w:szCs w:val="24"/>
              </w:rPr>
              <w:t>6</w:t>
            </w:r>
          </w:p>
        </w:tc>
        <w:tc>
          <w:tcPr>
            <w:tcW w:w="1656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002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CD05D3" w:rsidRPr="00A24B69" w:rsidRDefault="00CD05D3" w:rsidP="00A24B6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</w:tr>
    </w:tbl>
    <w:p w:rsidR="00CD05D3" w:rsidRPr="00143A8A" w:rsidRDefault="00CD05D3" w:rsidP="00405B01">
      <w:pPr>
        <w:rPr>
          <w:rFonts w:ascii="Tahoma" w:hAnsi="Tahoma" w:cs="Tahoma"/>
          <w:color w:val="000000"/>
          <w:sz w:val="24"/>
          <w:szCs w:val="24"/>
        </w:rPr>
      </w:pP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in che modo sono stati attuati gli interventi di sostegno ( se dentro o fuori l’aula scolastica nei quadrimestri)………………………………………………………………….........................</w:t>
      </w:r>
    </w:p>
    <w:p w:rsidR="00CD05D3" w:rsidRPr="00143A8A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tipo di programmazione seguita (ridotta semplificata o differenziata spiegare in quali</w:t>
      </w:r>
      <w:r w:rsidRPr="00143A8A">
        <w:rPr>
          <w:rFonts w:ascii="Tahoma" w:hAnsi="Tahoma" w:cs="Tahoma"/>
          <w:color w:val="000000"/>
          <w:sz w:val="24"/>
          <w:szCs w:val="24"/>
        </w:rPr>
        <w:t xml:space="preserve"> discipline)……………………………………</w:t>
      </w:r>
      <w:r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………………………………………………………………………………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se si sono evidenziate grosse lacune nelle abilità di base con risultati negativi (conseguenze e strategie intraprese e ambiti disciplinari interessati)…………………………………..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le modalità e final</w:t>
      </w:r>
      <w:r>
        <w:rPr>
          <w:rFonts w:ascii="Tahoma" w:hAnsi="Tahoma" w:cs="Tahoma"/>
          <w:color w:val="000000"/>
          <w:sz w:val="24"/>
          <w:szCs w:val="24"/>
        </w:rPr>
        <w:t>ità principali degli interventi intrapresi………………………………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se il lavoro è effettuato a piccoli gruppi o con rapporto a uno a uno (ed eventualmente a piccoli gruppi se eterogeneo o omogeneo e risultati ottenuti)………………………………………………</w:t>
      </w:r>
    </w:p>
    <w:p w:rsidR="00CD05D3" w:rsidRPr="00F16C8A" w:rsidRDefault="00CD05D3" w:rsidP="00F16C8A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 xml:space="preserve">VERIFICA </w:t>
      </w:r>
      <w:r>
        <w:rPr>
          <w:rFonts w:ascii="Tahoma" w:hAnsi="Tahoma" w:cs="Tahoma"/>
          <w:b/>
          <w:color w:val="000000"/>
          <w:sz w:val="28"/>
          <w:szCs w:val="24"/>
        </w:rPr>
        <w:t xml:space="preserve">DEGLI OBIETTIVI </w:t>
      </w:r>
      <w:r w:rsidRPr="00F16C8A">
        <w:rPr>
          <w:rFonts w:ascii="Tahoma" w:hAnsi="Tahoma" w:cs="Tahoma"/>
          <w:b/>
          <w:color w:val="000000"/>
          <w:sz w:val="28"/>
          <w:szCs w:val="24"/>
        </w:rPr>
        <w:t>DELLA PROGRAMMAZIONE EDUCATIVO-DIDATTICA</w:t>
      </w:r>
    </w:p>
    <w:p w:rsidR="00CD05D3" w:rsidRPr="00B66C85" w:rsidRDefault="00CD05D3" w:rsidP="00B66C85">
      <w:pPr>
        <w:spacing w:before="3"/>
        <w:rPr>
          <w:b/>
          <w:sz w:val="20"/>
        </w:rPr>
      </w:pPr>
    </w:p>
    <w:p w:rsidR="00CD05D3" w:rsidRPr="00F16C8A" w:rsidRDefault="00CD05D3" w:rsidP="00BC069D">
      <w:pPr>
        <w:outlineLvl w:val="0"/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AREA AFFETTIVO RELAZIONALE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se l’alunno è/non è ben inserito nel gruppo classe se ha /non ha instaurato buoni rapporti con i compagni e se privilegia la compagnia maschile o femminile privilegiando………………………………………………………………………………………………………………..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il tipo di rapporto che ha con i</w:t>
      </w:r>
      <w:r>
        <w:rPr>
          <w:rFonts w:ascii="Tahoma" w:hAnsi="Tahoma" w:cs="Tahoma"/>
          <w:color w:val="000000"/>
          <w:sz w:val="24"/>
          <w:szCs w:val="24"/>
        </w:rPr>
        <w:t xml:space="preserve"> docenti……………………………………………………………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il tipo di rapporto che ha con il docen</w:t>
      </w:r>
      <w:r>
        <w:rPr>
          <w:rFonts w:ascii="Tahoma" w:hAnsi="Tahoma" w:cs="Tahoma"/>
          <w:color w:val="000000"/>
          <w:sz w:val="24"/>
          <w:szCs w:val="24"/>
        </w:rPr>
        <w:t>te di sostegno…………………………………………</w:t>
      </w:r>
    </w:p>
    <w:p w:rsidR="00CD05D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il grado di tolleranza (se presente) alle frus</w:t>
      </w:r>
      <w:r>
        <w:rPr>
          <w:rFonts w:ascii="Tahoma" w:hAnsi="Tahoma" w:cs="Tahoma"/>
          <w:color w:val="000000"/>
          <w:sz w:val="24"/>
          <w:szCs w:val="24"/>
        </w:rPr>
        <w:t>trazioni e/o richiami………………………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Altro………………………………………..</w:t>
      </w:r>
    </w:p>
    <w:p w:rsidR="00CD05D3" w:rsidRPr="00F16C8A" w:rsidRDefault="00CD05D3" w:rsidP="00BC069D">
      <w:pPr>
        <w:outlineLvl w:val="0"/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AREA DELL’AUTONOMIA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Grado di autonomia personale, orientamento dentro e fuori ambiente scolastico............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Rispetto delle regole....................................................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Grado di autonomia durante le attività scolastiche</w:t>
      </w:r>
      <w:r>
        <w:rPr>
          <w:rFonts w:ascii="Tahoma" w:hAnsi="Tahoma" w:cs="Tahoma"/>
          <w:color w:val="000000"/>
          <w:sz w:val="24"/>
          <w:szCs w:val="24"/>
        </w:rPr>
        <w:t>…………………………………………………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Capacità d’attenzione e concentrazione</w:t>
      </w:r>
      <w:r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……………………………………………………………………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Memoria a lungo e breve termine (eventualmente se compromessa quella uditiva)</w:t>
      </w:r>
      <w:r>
        <w:rPr>
          <w:rFonts w:ascii="Tahoma" w:hAnsi="Tahoma" w:cs="Tahoma"/>
          <w:color w:val="000000"/>
          <w:sz w:val="24"/>
          <w:szCs w:val="24"/>
        </w:rPr>
        <w:t>……………</w:t>
      </w:r>
    </w:p>
    <w:p w:rsidR="00CD05D3" w:rsidRPr="00143A8A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se manifesta difficoltà spazio-temporale (anche se riferite ad esperienze del proprio vissuto)…………………………………</w:t>
      </w:r>
      <w:r>
        <w:rPr>
          <w:rFonts w:ascii="Tahoma" w:hAnsi="Tahoma" w:cs="Tahoma"/>
          <w:color w:val="000000"/>
          <w:sz w:val="24"/>
          <w:szCs w:val="24"/>
        </w:rPr>
        <w:t>…………………………………………………</w:t>
      </w:r>
    </w:p>
    <w:p w:rsidR="00CD05D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Capacità in autonomia di esprimere i propri bisogni……………………………</w:t>
      </w:r>
    </w:p>
    <w:p w:rsidR="00CD05D3" w:rsidRPr="003026C3" w:rsidRDefault="00CD05D3" w:rsidP="007E7423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Altro………………………………………..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</w:p>
    <w:p w:rsidR="00CD05D3" w:rsidRPr="00F16C8A" w:rsidRDefault="00CD05D3" w:rsidP="00BC069D">
      <w:pPr>
        <w:outlineLvl w:val="0"/>
        <w:rPr>
          <w:rFonts w:ascii="Tahoma" w:hAnsi="Tahoma" w:cs="Tahoma"/>
          <w:b/>
          <w:color w:val="000000"/>
          <w:sz w:val="24"/>
          <w:szCs w:val="24"/>
        </w:rPr>
      </w:pPr>
      <w:r w:rsidRPr="00F16C8A">
        <w:rPr>
          <w:rFonts w:ascii="Tahoma" w:hAnsi="Tahoma" w:cs="Tahoma"/>
          <w:b/>
          <w:color w:val="000000"/>
          <w:sz w:val="24"/>
          <w:szCs w:val="24"/>
        </w:rPr>
        <w:t>AREA LINGUISTICA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capacità cognitive presenti (capacità di lettura, comprensione di semplici o complesse letture o semplici messaggi)……………</w:t>
      </w:r>
      <w:r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Obiettivi perseguiti nel corso dell’anno</w:t>
      </w:r>
      <w:r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…………………………………………………………………………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Strategie per favorire gli apprendimento (indicare con quale modalità si è proceduto: utilizzo di schemi di comprensione, immagini, ecc)</w:t>
      </w:r>
      <w:r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……………………………………………………………………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Modalità di lettura (come legge e pronuncia)</w:t>
      </w:r>
      <w:r>
        <w:rPr>
          <w:rFonts w:ascii="Tahoma" w:hAnsi="Tahoma" w:cs="Tahoma"/>
          <w:color w:val="000000"/>
          <w:sz w:val="24"/>
          <w:szCs w:val="24"/>
        </w:rPr>
        <w:t>………………………………………………………………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Modalità nella produzione scritta e orale……………………………………………………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Modalità di comprensione (quale grado di comprensione e rielaborazione ha)……………………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Conoscenza e utilizzo del lessico…………………………………………………………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se presenti difficoltà nella lingua inglese e/o francese……………………………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se presenti difficoltà nelle materie di studio………………………………</w:t>
      </w:r>
    </w:p>
    <w:p w:rsidR="00CD05D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Specificare tipo di lavoro da utilizzare nelle discipline e/o strategie e tipo di verifiche proposte (ridotto, semplificato, differenziato; idem per prove di verifiche scritte o orale)……………………………..</w:t>
      </w:r>
    </w:p>
    <w:p w:rsidR="00CD05D3" w:rsidRPr="003026C3" w:rsidRDefault="00CD05D3" w:rsidP="007E7423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Altro………………………………………..</w:t>
      </w:r>
    </w:p>
    <w:p w:rsidR="00CD05D3" w:rsidRPr="00143A8A" w:rsidRDefault="00CD05D3" w:rsidP="00D14BE3">
      <w:pPr>
        <w:rPr>
          <w:rFonts w:ascii="Tahoma" w:hAnsi="Tahoma" w:cs="Tahoma"/>
          <w:color w:val="000000"/>
          <w:sz w:val="24"/>
          <w:szCs w:val="24"/>
          <w:u w:val="single"/>
        </w:rPr>
      </w:pPr>
    </w:p>
    <w:p w:rsidR="00CD05D3" w:rsidRPr="00143A8A" w:rsidRDefault="00CD05D3" w:rsidP="00BC069D">
      <w:pPr>
        <w:outlineLvl w:val="0"/>
        <w:rPr>
          <w:rFonts w:ascii="Tahoma" w:hAnsi="Tahoma" w:cs="Tahoma"/>
          <w:b/>
          <w:color w:val="000000"/>
          <w:sz w:val="24"/>
          <w:szCs w:val="24"/>
        </w:rPr>
      </w:pPr>
      <w:r w:rsidRPr="00143A8A">
        <w:rPr>
          <w:rFonts w:ascii="Tahoma" w:hAnsi="Tahoma" w:cs="Tahoma"/>
          <w:b/>
          <w:color w:val="000000"/>
          <w:sz w:val="24"/>
          <w:szCs w:val="24"/>
        </w:rPr>
        <w:t>AREA LOGICO MATEMATICA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Stabilire le capacità strumentali……………………………………………………………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Stabilire cosa realmente è in grado di fare e operare………………………………………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Stabilire la capacità di comprensione del testo e risoluzione problemi di tipo aritmetico o geometrico…………………………………………………………………………………………………</w:t>
      </w:r>
      <w:r>
        <w:rPr>
          <w:rFonts w:ascii="Tahoma" w:hAnsi="Tahoma" w:cs="Tahoma"/>
          <w:color w:val="000000"/>
          <w:sz w:val="24"/>
          <w:szCs w:val="24"/>
        </w:rPr>
        <w:t>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Stabilire, se presenti, difficoltà a memorizzare procedure………………………………………</w:t>
      </w:r>
    </w:p>
    <w:p w:rsidR="00CD05D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Stabilire i risultati raggiunti…………………………………………………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Altro………………………………………..</w:t>
      </w:r>
    </w:p>
    <w:p w:rsidR="00CD05D3" w:rsidRPr="00143A8A" w:rsidRDefault="00CD05D3" w:rsidP="00BC069D">
      <w:pPr>
        <w:outlineLvl w:val="0"/>
        <w:rPr>
          <w:rFonts w:ascii="Tahoma" w:hAnsi="Tahoma" w:cs="Tahoma"/>
          <w:b/>
          <w:color w:val="000000"/>
          <w:sz w:val="24"/>
          <w:szCs w:val="24"/>
        </w:rPr>
      </w:pPr>
      <w:r w:rsidRPr="00143A8A">
        <w:rPr>
          <w:rFonts w:ascii="Tahoma" w:hAnsi="Tahoma" w:cs="Tahoma"/>
          <w:b/>
          <w:color w:val="000000"/>
          <w:sz w:val="24"/>
          <w:szCs w:val="24"/>
        </w:rPr>
        <w:t>AREA PSICOMOTORIA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Partecipazioni ad attività ludiche e/o sportive…………………………………………</w:t>
      </w:r>
    </w:p>
    <w:p w:rsidR="00CD05D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  <w:r w:rsidRPr="003026C3">
        <w:rPr>
          <w:rFonts w:ascii="Tahoma" w:hAnsi="Tahoma" w:cs="Tahoma"/>
          <w:color w:val="000000"/>
          <w:sz w:val="24"/>
          <w:szCs w:val="24"/>
        </w:rPr>
        <w:t>Eventuale difficoltà nell’esecuzione di movimenti fini e di precisione……………</w:t>
      </w:r>
    </w:p>
    <w:p w:rsidR="00CD05D3" w:rsidRPr="003026C3" w:rsidRDefault="00CD05D3" w:rsidP="007E7423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Altro………………………………………..</w:t>
      </w:r>
    </w:p>
    <w:p w:rsidR="00CD05D3" w:rsidRPr="003026C3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</w:p>
    <w:p w:rsidR="00CD05D3" w:rsidRDefault="00CD05D3" w:rsidP="00BC069D">
      <w:pPr>
        <w:outlineLvl w:val="0"/>
        <w:rPr>
          <w:rFonts w:ascii="Tahoma" w:hAnsi="Tahoma" w:cs="Tahoma"/>
          <w:b/>
          <w:color w:val="000000"/>
          <w:sz w:val="24"/>
          <w:szCs w:val="24"/>
        </w:rPr>
      </w:pPr>
      <w:r w:rsidRPr="00143A8A">
        <w:rPr>
          <w:rFonts w:ascii="Tahoma" w:hAnsi="Tahoma" w:cs="Tahoma"/>
          <w:b/>
          <w:color w:val="000000"/>
          <w:sz w:val="24"/>
          <w:szCs w:val="24"/>
        </w:rPr>
        <w:t xml:space="preserve">AREA </w:t>
      </w:r>
      <w:r>
        <w:rPr>
          <w:rFonts w:ascii="Tahoma" w:hAnsi="Tahoma" w:cs="Tahoma"/>
          <w:b/>
          <w:color w:val="000000"/>
          <w:sz w:val="24"/>
          <w:szCs w:val="24"/>
        </w:rPr>
        <w:t xml:space="preserve">DELLE DISCIPLINE </w:t>
      </w:r>
    </w:p>
    <w:p w:rsidR="00CD05D3" w:rsidRPr="00052D96" w:rsidRDefault="00CD05D3" w:rsidP="00B66C85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(I</w:t>
      </w:r>
      <w:r w:rsidRPr="00052D96">
        <w:rPr>
          <w:rFonts w:ascii="Tahoma" w:hAnsi="Tahoma" w:cs="Tahoma"/>
          <w:color w:val="000000"/>
          <w:sz w:val="24"/>
          <w:szCs w:val="24"/>
        </w:rPr>
        <w:t>nserire le discipline……)</w:t>
      </w:r>
    </w:p>
    <w:p w:rsidR="00CD05D3" w:rsidRPr="00143A8A" w:rsidRDefault="00CD05D3" w:rsidP="00D14BE3">
      <w:pPr>
        <w:rPr>
          <w:rFonts w:ascii="Tahoma" w:hAnsi="Tahoma" w:cs="Tahoma"/>
          <w:color w:val="000000"/>
          <w:sz w:val="24"/>
          <w:szCs w:val="24"/>
        </w:rPr>
      </w:pPr>
    </w:p>
    <w:p w:rsidR="00CD05D3" w:rsidRPr="00F16C8A" w:rsidRDefault="00CD05D3" w:rsidP="00F16C8A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SCELTE METODOLOGICHE OPERATE E TECNICHE ATTIVATE</w:t>
      </w:r>
    </w:p>
    <w:p w:rsidR="00CD05D3" w:rsidRPr="0065204B" w:rsidRDefault="00CD05D3" w:rsidP="00AC381E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Metodi:</w:t>
      </w:r>
    </w:p>
    <w:p w:rsidR="00CD05D3" w:rsidRPr="0065204B" w:rsidRDefault="00CD05D3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before="4"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attività svolta prevalentemente nella classe di appartenenza.……………..</w:t>
      </w:r>
    </w:p>
    <w:p w:rsidR="00CD05D3" w:rsidRPr="0065204B" w:rsidRDefault="00CD05D3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pubblicizzazione degli obiettivi da conseguire.…………………………..</w:t>
      </w:r>
    </w:p>
    <w:p w:rsidR="00CD05D3" w:rsidRPr="0065204B" w:rsidRDefault="00CD05D3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strategie attivate per la catturazione dell’attenzione.……………………..</w:t>
      </w:r>
    </w:p>
    <w:p w:rsidR="00CD05D3" w:rsidRPr="0065204B" w:rsidRDefault="00CD05D3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incentivazione alla motivazione intrinseca……………………………….</w:t>
      </w:r>
    </w:p>
    <w:p w:rsidR="00CD05D3" w:rsidRPr="0065204B" w:rsidRDefault="00CD05D3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incentivazione alla motivazione estrinseca………………………………..</w:t>
      </w:r>
    </w:p>
    <w:p w:rsidR="00CD05D3" w:rsidRPr="0065204B" w:rsidRDefault="00CD05D3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guida al controllo delle funzioni cognitive e metacognitive………………</w:t>
      </w:r>
    </w:p>
    <w:p w:rsidR="00CD05D3" w:rsidRPr="0065204B" w:rsidRDefault="00CD05D3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difficoltà graduate per ordine crescente…………………………………...</w:t>
      </w:r>
    </w:p>
    <w:p w:rsidR="00CD05D3" w:rsidRPr="0065204B" w:rsidRDefault="00CD05D3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verifica dei prerequisiti……………………………………………………</w:t>
      </w:r>
    </w:p>
    <w:p w:rsidR="00CD05D3" w:rsidRPr="0065204B" w:rsidRDefault="00CD05D3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attivazione del metodo induttivo………………………………………….</w:t>
      </w:r>
    </w:p>
    <w:p w:rsidR="00CD05D3" w:rsidRPr="0065204B" w:rsidRDefault="00CD05D3" w:rsidP="00AC381E">
      <w:pPr>
        <w:pStyle w:val="ListParagraph"/>
        <w:widowControl w:val="0"/>
        <w:numPr>
          <w:ilvl w:val="0"/>
          <w:numId w:val="4"/>
        </w:numPr>
        <w:tabs>
          <w:tab w:val="left" w:pos="1289"/>
        </w:tabs>
        <w:spacing w:after="0" w:line="322" w:lineRule="exact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65204B">
        <w:rPr>
          <w:rFonts w:ascii="Tahoma" w:hAnsi="Tahoma" w:cs="Tahoma"/>
          <w:color w:val="000000"/>
          <w:sz w:val="24"/>
          <w:szCs w:val="24"/>
        </w:rPr>
        <w:t>attivazione del metodo deduttivo………………………………………</w:t>
      </w:r>
    </w:p>
    <w:p w:rsidR="00CD05D3" w:rsidRPr="0065204B" w:rsidRDefault="00CD05D3" w:rsidP="00AC381E">
      <w:pPr>
        <w:pStyle w:val="BodyText"/>
        <w:tabs>
          <w:tab w:val="left" w:pos="1288"/>
        </w:tabs>
        <w:spacing w:line="322" w:lineRule="exact"/>
        <w:ind w:left="928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esercizi di fissazione…………………………………………………</w:t>
      </w:r>
    </w:p>
    <w:p w:rsidR="00CD05D3" w:rsidRPr="0065204B" w:rsidRDefault="00CD05D3" w:rsidP="00AC381E">
      <w:pPr>
        <w:pStyle w:val="BodyText"/>
        <w:tabs>
          <w:tab w:val="left" w:pos="1288"/>
        </w:tabs>
        <w:spacing w:line="322" w:lineRule="exact"/>
        <w:ind w:left="928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reiterazione di stimoli……………………………………………………..</w:t>
      </w:r>
    </w:p>
    <w:p w:rsidR="00CD05D3" w:rsidRPr="0065204B" w:rsidRDefault="00CD05D3" w:rsidP="00AC381E">
      <w:pPr>
        <w:pStyle w:val="BodyText"/>
        <w:tabs>
          <w:tab w:val="left" w:pos="1288"/>
        </w:tabs>
        <w:spacing w:line="482" w:lineRule="auto"/>
        <w:ind w:left="928" w:right="309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 xml:space="preserve">altro……………………………………………………………………….. </w:t>
      </w:r>
    </w:p>
    <w:p w:rsidR="00CD05D3" w:rsidRPr="0065204B" w:rsidRDefault="00CD05D3" w:rsidP="00AC381E">
      <w:pPr>
        <w:pStyle w:val="BodyText"/>
        <w:tabs>
          <w:tab w:val="left" w:pos="1288"/>
        </w:tabs>
        <w:spacing w:line="482" w:lineRule="auto"/>
        <w:ind w:left="928" w:right="309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Sono state attivate le modalità educativo-didattiche programmate ……………</w:t>
      </w:r>
    </w:p>
    <w:p w:rsidR="00CD05D3" w:rsidRPr="00143A8A" w:rsidRDefault="00CD05D3" w:rsidP="00AC381E">
      <w:pPr>
        <w:pStyle w:val="BodyText"/>
        <w:spacing w:before="10"/>
        <w:rPr>
          <w:sz w:val="24"/>
          <w:szCs w:val="24"/>
        </w:rPr>
      </w:pP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Tecniche: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applicazione del prompting (somministrazione del massimo aiuto)……..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attivazione del fading (progressiva riduzione dell’aiuto).………………..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rinforzamento…………………………………...………………………..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modellamento…………………………………...………………………..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modellaggio…………………………………...………………………….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estinzione…………………………………...…………………………….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role-playing……………………………………………………………….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training…………………………………...……………………………….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contratti…………………………………...………………………………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altro…………………………………...…………………………………..</w:t>
      </w:r>
    </w:p>
    <w:p w:rsidR="00CD05D3" w:rsidRPr="00143A8A" w:rsidRDefault="00CD05D3" w:rsidP="00AC381E">
      <w:pPr>
        <w:pStyle w:val="BodyText"/>
        <w:rPr>
          <w:sz w:val="24"/>
          <w:szCs w:val="24"/>
        </w:rPr>
      </w:pPr>
    </w:p>
    <w:p w:rsidR="00CD05D3" w:rsidRPr="00143A8A" w:rsidRDefault="00CD05D3" w:rsidP="00AC381E">
      <w:pPr>
        <w:pStyle w:val="BodyText"/>
        <w:spacing w:before="10"/>
        <w:rPr>
          <w:sz w:val="24"/>
          <w:szCs w:val="24"/>
        </w:rPr>
      </w:pPr>
    </w:p>
    <w:p w:rsidR="00CD05D3" w:rsidRPr="00F16C8A" w:rsidRDefault="00CD05D3" w:rsidP="00F16C8A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OSTACOLI E INCENTIVI ALL’INSEGNAMENTO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Fattori ostacolanti un proficuo insegnamento si sono rivelati: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scarsa partecipazione dello studente al dialogo educativo……………..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le assenze dello studente…………………………………...……………..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gli obiettivi programmati non idonei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……………………...…...……….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le assenze personali per malattia o altro…………………...……………..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le assenze dei colleghi, che non hanno permesso un lavoro coordinato….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le agitazioni sindacali…..…………………………………...…………….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le carenze strutturali dell’Istituto……..……………………...…...……….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altro………………………………………………………………………..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Fattori incentivanti si sono rivelati: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buona interazione con l’alunno...………………………………………….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buona rete d’interazione del gruppo-classe……………………………….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corsi di aggiornamento professionale…………………………………….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scambio di esperienze con i colleghi……………………………………...</w:t>
      </w:r>
    </w:p>
    <w:p w:rsidR="00CD05D3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altro………………………………………………………………………..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rFonts w:ascii="Tahoma" w:hAnsi="Tahoma" w:cs="Tahoma"/>
          <w:color w:val="000000"/>
          <w:sz w:val="24"/>
          <w:szCs w:val="24"/>
          <w:lang w:val="it-IT"/>
        </w:rPr>
        <w:t>- Sono state attivate le tecniche previste da piano educativo…………….</w:t>
      </w:r>
    </w:p>
    <w:p w:rsidR="00CD05D3" w:rsidRDefault="00CD05D3" w:rsidP="00AC381E">
      <w:pPr>
        <w:pStyle w:val="BodyText"/>
        <w:spacing w:before="4"/>
        <w:rPr>
          <w:sz w:val="24"/>
          <w:szCs w:val="24"/>
        </w:rPr>
      </w:pPr>
    </w:p>
    <w:p w:rsidR="00CD05D3" w:rsidRPr="00143A8A" w:rsidRDefault="00CD05D3" w:rsidP="00AC381E">
      <w:pPr>
        <w:pStyle w:val="BodyText"/>
        <w:spacing w:before="4"/>
        <w:rPr>
          <w:sz w:val="24"/>
          <w:szCs w:val="24"/>
        </w:rPr>
      </w:pPr>
    </w:p>
    <w:p w:rsidR="00CD05D3" w:rsidRPr="00F16C8A" w:rsidRDefault="00CD05D3" w:rsidP="00F16C8A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OSTACOLI ED INCENTIVI ALL’APPRENDIMENTO:</w:t>
      </w:r>
    </w:p>
    <w:p w:rsidR="00CD05D3" w:rsidRPr="00143A8A" w:rsidRDefault="00CD05D3" w:rsidP="00AC381E">
      <w:pPr>
        <w:pStyle w:val="BodyText"/>
        <w:spacing w:before="5"/>
        <w:rPr>
          <w:b/>
          <w:sz w:val="24"/>
          <w:szCs w:val="24"/>
        </w:rPr>
      </w:pP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Fattori ostacolanti l’apprendimento  si sono rilevati: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mancata integrazione nel gruppo classe…………………………………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le limitate funzioni di base…………………………………………………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i tempi prolungati di acquisizione………………………………………….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le difficoltà di verifica per cause organiche………………………………..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1" o:spid="_x0000_s1028" type="#_x0000_t202" style="position:absolute;left:0;text-align:left;margin-left:511.65pt;margin-top:15pt;width:24.05pt;height:16.9pt;z-index:-251666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" filled="f" stroked="f">
            <v:textbox inset="0,0,0,0">
              <w:txbxContent>
                <w:p w:rsidR="00CD05D3" w:rsidRDefault="00CD05D3" w:rsidP="00AC381E">
                  <w:pPr>
                    <w:pStyle w:val="BodyText"/>
                    <w:spacing w:before="21" w:line="316" w:lineRule="exact"/>
                  </w:pPr>
                  <w:bookmarkStart w:id="0" w:name="_GoBack"/>
                  <w:bookmarkEnd w:id="0"/>
                  <w:r>
                    <w:t>….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mancanza dei prerequisiti………………………………………………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scarsa applicazione e la mancanza di interesse per le attività……..…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100" o:spid="_x0000_s1029" type="#_x0000_t202" style="position:absolute;left:0;text-align:left;margin-left:454.95pt;margin-top:15.45pt;width:80.75pt;height:16.4pt;z-index:-2516572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" filled="f" stroked="f">
            <v:textbox inset="0,0,0,0">
              <w:txbxContent>
                <w:p w:rsidR="00CD05D3" w:rsidRDefault="00CD05D3" w:rsidP="00AC381E">
                  <w:pPr>
                    <w:pStyle w:val="BodyText"/>
                    <w:spacing w:before="12" w:line="316" w:lineRule="exact"/>
                  </w:pPr>
                  <w:r>
                    <w:t>…………….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paura dell’insuccesso……………………………………………………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101" o:spid="_x0000_s1030" type="#_x0000_t202" style="position:absolute;left:0;text-align:left;margin-left:524.2pt;margin-top:15.7pt;width:11.55pt;height:16.15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" filled="f" stroked="f">
            <v:textbox inset="0,0,0,0">
              <w:txbxContent>
                <w:p w:rsidR="00CD05D3" w:rsidRDefault="00CD05D3" w:rsidP="00AC381E">
                  <w:pPr>
                    <w:pStyle w:val="BodyText"/>
                    <w:spacing w:before="7" w:line="316" w:lineRule="exact"/>
                  </w:pP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le difficoltà presentate dalla materia…………………………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92" o:spid="_x0000_s1031" type="#_x0000_t202" style="position:absolute;left:0;text-align:left;margin-left:522pt;margin-top:15.95pt;width:13.7pt;height:15.95pt;z-index:-2516654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8jSsAIAALE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" filled="f" stroked="f">
            <v:textbox inset="0,0,0,0">
              <w:txbxContent>
                <w:p w:rsidR="00CD05D3" w:rsidRDefault="00CD05D3" w:rsidP="00AC381E">
                  <w:pPr>
                    <w:pStyle w:val="BodyText"/>
                    <w:spacing w:before="2" w:line="316" w:lineRule="exact"/>
                  </w:pPr>
                  <w:r>
                    <w:t>..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mancanza di esercizio…………………………………………………..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mancanza di metodo nello studio………………………………………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scarsa autonomia operativa……………………………………………..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98" o:spid="_x0000_s1032" type="#_x0000_t202" style="position:absolute;left:0;text-align:left;margin-left:499.8pt;margin-top:.35pt;width:35.9pt;height:15.45pt;z-index:-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QuIrwIAALE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" filled="f" stroked="f">
            <v:textbox inset="0,0,0,0">
              <w:txbxContent>
                <w:p w:rsidR="00CD05D3" w:rsidRDefault="00CD05D3" w:rsidP="00AC381E">
                  <w:pPr>
                    <w:pStyle w:val="BodyText"/>
                    <w:spacing w:line="308" w:lineRule="exact"/>
                  </w:pPr>
                  <w:r>
                    <w:t>……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carenza di attrezzature e materiale idoneo…………………………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99" o:spid="_x0000_s1033" type="#_x0000_t202" style="position:absolute;left:0;text-align:left;margin-left:524.15pt;margin-top:.8pt;width:11.55pt;height:15.2pt;z-index:-2516582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" filled="f" stroked="f">
            <v:textbox inset="0,0,0,0">
              <w:txbxContent>
                <w:p w:rsidR="00CD05D3" w:rsidRDefault="00CD05D3" w:rsidP="00AC381E">
                  <w:pPr>
                    <w:pStyle w:val="BodyText"/>
                    <w:spacing w:line="304" w:lineRule="exact"/>
                  </w:pP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altro………………………………………………………………………..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Fattori incentivanti l’apprendimento si sono rivelati: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93" o:spid="_x0000_s1034" type="#_x0000_t202" style="position:absolute;left:0;text-align:left;margin-left:515.25pt;margin-top:1.55pt;width:21.15pt;height:14.25pt;z-index:-2516643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E2z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" filled="f" stroked="f">
            <v:textbox inset="0,0,0,0">
              <w:txbxContent>
                <w:p w:rsidR="00CD05D3" w:rsidRDefault="00CD05D3" w:rsidP="00AC381E">
                  <w:pPr>
                    <w:pStyle w:val="BodyText"/>
                    <w:spacing w:line="284" w:lineRule="exact"/>
                  </w:pPr>
                  <w:r>
                    <w:rPr>
                      <w:w w:val="99"/>
                    </w:rPr>
                    <w:t>…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buona interazione con l’insegnante di sostegno………………………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buona interazione con il gruppo classe………………………………….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94" o:spid="_x0000_s1035" type="#_x0000_t202" style="position:absolute;left:0;text-align:left;margin-left:500.25pt;margin-top:1.8pt;width:35.45pt;height:14pt;z-index:-25166336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" filled="f" stroked="f">
            <v:textbox inset="0,0,0,0">
              <w:txbxContent>
                <w:p w:rsidR="00CD05D3" w:rsidRDefault="00CD05D3" w:rsidP="00AC381E">
                  <w:pPr>
                    <w:pStyle w:val="BodyText"/>
                    <w:spacing w:line="280" w:lineRule="exact"/>
                  </w:pPr>
                  <w:r>
                    <w:t>……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motivazione intrinseca all’apprendimento…………………………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95" o:spid="_x0000_s1036" type="#_x0000_t202" style="position:absolute;left:0;text-align:left;margin-left:514.9pt;margin-top:1.8pt;width:20.8pt;height:14pt;z-index:-2516623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KWkswIAALE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" filled="f" stroked="f">
            <v:textbox inset="0,0,0,0">
              <w:txbxContent>
                <w:p w:rsidR="00CD05D3" w:rsidRDefault="00CD05D3" w:rsidP="00AC381E">
                  <w:pPr>
                    <w:pStyle w:val="BodyText"/>
                    <w:spacing w:line="280" w:lineRule="exact"/>
                  </w:pPr>
                  <w:r>
                    <w:rPr>
                      <w:w w:val="99"/>
                    </w:rPr>
                    <w:t>…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motivazione estrinseca all’apprendimento……………………………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96" o:spid="_x0000_s1037" type="#_x0000_t202" style="position:absolute;left:0;text-align:left;margin-left:521.55pt;margin-top:1.8pt;width:14.15pt;height:14pt;z-index:-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" filled="f" stroked="f">
            <v:textbox inset="0,0,0,0">
              <w:txbxContent>
                <w:p w:rsidR="00CD05D3" w:rsidRDefault="00CD05D3" w:rsidP="00AC381E">
                  <w:pPr>
                    <w:pStyle w:val="BodyText"/>
                    <w:spacing w:line="279" w:lineRule="exact"/>
                  </w:pPr>
                  <w:r>
                    <w:t>..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i rinforzatori elargiti………………………………………………………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97" o:spid="_x0000_s1038" type="#_x0000_t202" style="position:absolute;left:0;text-align:left;margin-left:506.8pt;margin-top:1.8pt;width:28.9pt;height:14pt;z-index:-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" filled="f" stroked="f">
            <v:textbox inset="0,0,0,0">
              <w:txbxContent>
                <w:p w:rsidR="00CD05D3" w:rsidRDefault="00CD05D3" w:rsidP="00AC381E">
                  <w:pPr>
                    <w:pStyle w:val="BodyText"/>
                    <w:spacing w:line="279" w:lineRule="exact"/>
                  </w:pPr>
                  <w:r>
                    <w:t>…..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il coinvolgimento dell’alunno nella programmazione…………………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il coinvolgimento dell’alunno nella didattica…………...…………………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l’uso di sussidi audiovisivi………………………………………………....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l’uso di strumenti e materiali specifici…………………………………….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131" o:spid="_x0000_s1039" type="#_x0000_t202" style="position:absolute;left:0;text-align:left;margin-left:520.85pt;margin-top:.35pt;width:14.1pt;height:15.45pt;z-index:-2516541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HXurwIAALI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" filled="f" stroked="f">
            <v:textbox inset="0,0,0,0">
              <w:txbxContent>
                <w:p w:rsidR="00CD05D3" w:rsidRDefault="00CD05D3" w:rsidP="00AC381E">
                  <w:pPr>
                    <w:pStyle w:val="BodyText"/>
                    <w:spacing w:line="309" w:lineRule="exact"/>
                  </w:pPr>
                  <w:r>
                    <w:t>..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l’uso del laboratorio………………………………………………………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132" o:spid="_x0000_s1040" type="#_x0000_t202" style="position:absolute;left:0;text-align:left;margin-left:510.3pt;margin-top:.35pt;width:24.7pt;height:15.45pt;z-index:-2516531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" filled="f" stroked="f">
            <v:textbox inset="0,0,0,0">
              <w:txbxContent>
                <w:p w:rsidR="00CD05D3" w:rsidRDefault="00CD05D3" w:rsidP="00AC381E">
                  <w:pPr>
                    <w:pStyle w:val="BodyText"/>
                    <w:spacing w:line="309" w:lineRule="exact"/>
                  </w:pPr>
                  <w:r>
                    <w:t>….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le visite di istruzione……………………………………………………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 id="Text Box 130" o:spid="_x0000_s1041" type="#_x0000_t202" style="position:absolute;left:0;text-align:left;margin-left:524.2pt;margin-top:1.8pt;width:11.5pt;height:14pt;z-index:-2516551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" filled="f" stroked="f">
            <v:textbox inset="0,0,0,0">
              <w:txbxContent>
                <w:p w:rsidR="00CD05D3" w:rsidRDefault="00CD05D3" w:rsidP="00AC381E">
                  <w:pPr>
                    <w:pStyle w:val="BodyText"/>
                    <w:spacing w:line="280" w:lineRule="exact"/>
                  </w:pP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-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ab/>
        <w:t>altro………………………………………………………………………..</w:t>
      </w:r>
    </w:p>
    <w:p w:rsidR="00CD05D3" w:rsidRPr="00143A8A" w:rsidRDefault="00CD05D3" w:rsidP="00AC381E">
      <w:pPr>
        <w:pStyle w:val="BodyText"/>
        <w:rPr>
          <w:sz w:val="24"/>
          <w:szCs w:val="24"/>
        </w:rPr>
      </w:pPr>
    </w:p>
    <w:p w:rsidR="00CD05D3" w:rsidRPr="00143A8A" w:rsidRDefault="00CD05D3" w:rsidP="00AC381E">
      <w:pPr>
        <w:pStyle w:val="BodyText"/>
        <w:spacing w:before="10"/>
        <w:rPr>
          <w:sz w:val="24"/>
          <w:szCs w:val="24"/>
        </w:rPr>
      </w:pPr>
    </w:p>
    <w:p w:rsidR="00CD05D3" w:rsidRPr="00F16C8A" w:rsidRDefault="00CD05D3" w:rsidP="00F16C8A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ATTIVITA’ INTEGRATIVE, CULTURALI, SPORTIVE</w:t>
      </w:r>
    </w:p>
    <w:p w:rsidR="00CD05D3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Elencare le attività che l’alunno ha effettuato (attività integrative, laboratori, gite e uscite)……..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</w:p>
    <w:p w:rsidR="00CD05D3" w:rsidRPr="00F16C8A" w:rsidRDefault="00CD05D3" w:rsidP="00F16C8A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16C8A">
        <w:rPr>
          <w:rFonts w:ascii="Tahoma" w:hAnsi="Tahoma" w:cs="Tahoma"/>
          <w:b/>
          <w:color w:val="000000"/>
          <w:sz w:val="28"/>
          <w:szCs w:val="24"/>
        </w:rPr>
        <w:t>CRITERI DI VERIFICA E VALUTAZIONE DI APPRENDIMENTO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Modalità di verifica con i tipi di prova (orali e/o scritte, differenziate e/o semplificate o ridotte con o senza guida dell’insegnante)………………………………………………………………………………………………….</w:t>
      </w:r>
    </w:p>
    <w:p w:rsidR="00CD05D3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La valutazione (parametri presi in considerazione rispetto al suo percorso sia didattico che cognitivo)………………………</w:t>
      </w:r>
      <w:r>
        <w:rPr>
          <w:rFonts w:ascii="Tahoma" w:hAnsi="Tahoma" w:cs="Tahoma"/>
          <w:color w:val="000000"/>
          <w:sz w:val="24"/>
          <w:szCs w:val="24"/>
          <w:lang w:val="it-IT"/>
        </w:rPr>
        <w:t>………………………………………………………………………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</w:p>
    <w:p w:rsidR="00CD05D3" w:rsidRPr="00926CA5" w:rsidRDefault="00CD05D3" w:rsidP="00926CA5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926CA5">
        <w:rPr>
          <w:rFonts w:ascii="Tahoma" w:hAnsi="Tahoma" w:cs="Tahoma"/>
          <w:b/>
          <w:color w:val="000000"/>
          <w:sz w:val="28"/>
          <w:szCs w:val="24"/>
        </w:rPr>
        <w:t xml:space="preserve">RAPPORTI CON </w:t>
      </w:r>
      <w:smartTag w:uri="urn:schemas-microsoft-com:office:smarttags" w:element="PersonName">
        <w:smartTagPr>
          <w:attr w:name="ProductID" w:val="LA FAMIGLIA E"/>
        </w:smartTagPr>
        <w:r w:rsidRPr="00926CA5">
          <w:rPr>
            <w:rFonts w:ascii="Tahoma" w:hAnsi="Tahoma" w:cs="Tahoma"/>
            <w:b/>
            <w:color w:val="000000"/>
            <w:sz w:val="28"/>
            <w:szCs w:val="24"/>
          </w:rPr>
          <w:t>LA FAMIGLIA E</w:t>
        </w:r>
      </w:smartTag>
      <w:r w:rsidRPr="00926CA5">
        <w:rPr>
          <w:rFonts w:ascii="Tahoma" w:hAnsi="Tahoma" w:cs="Tahoma"/>
          <w:b/>
          <w:color w:val="000000"/>
          <w:sz w:val="28"/>
          <w:szCs w:val="24"/>
        </w:rPr>
        <w:t xml:space="preserve"> LE STRUTTURE SOCIO-SANITARIE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 xml:space="preserve">Indicare i rapporti con le strutture socio sanitarie e le possibili strategie (concordate insieme oppure no)………………………………………………………………………………… 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Indica</w:t>
      </w:r>
      <w:r>
        <w:rPr>
          <w:rFonts w:ascii="Tahoma" w:hAnsi="Tahoma" w:cs="Tahoma"/>
          <w:color w:val="000000"/>
          <w:sz w:val="24"/>
          <w:szCs w:val="24"/>
          <w:lang w:val="it-IT"/>
        </w:rPr>
        <w:t>re i rapporti con la famiglia e f</w:t>
      </w: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requenza……………………………………………………</w:t>
      </w:r>
    </w:p>
    <w:p w:rsidR="00CD05D3" w:rsidRDefault="00CD05D3" w:rsidP="00926CA5">
      <w:pPr>
        <w:rPr>
          <w:rFonts w:ascii="Tahoma" w:hAnsi="Tahoma" w:cs="Tahoma"/>
          <w:color w:val="000000"/>
          <w:sz w:val="24"/>
          <w:szCs w:val="24"/>
        </w:rPr>
      </w:pPr>
    </w:p>
    <w:p w:rsidR="00CD05D3" w:rsidRPr="00F66DFB" w:rsidRDefault="00CD05D3" w:rsidP="00F66DFB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66DFB">
        <w:rPr>
          <w:rFonts w:ascii="Tahoma" w:hAnsi="Tahoma" w:cs="Tahoma"/>
          <w:b/>
          <w:color w:val="000000"/>
          <w:sz w:val="28"/>
          <w:szCs w:val="24"/>
        </w:rPr>
        <w:t>INDICARE EVENTUALI PROPOSTE DI CARATTERE DIDATTICO EDUCATIVO, ORGANIZZATIVO CHE SI INTENDONO ADOTTARE PER IL PROSSIMO ANNO SCOLASTICO</w:t>
      </w:r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(sulla base dei risultati ottenuti nelle diverse aree…)</w:t>
      </w:r>
    </w:p>
    <w:p w:rsidR="00CD05D3" w:rsidRDefault="00CD05D3" w:rsidP="00F66DFB">
      <w:pPr>
        <w:pStyle w:val="BodyText"/>
        <w:spacing w:line="317" w:lineRule="exact"/>
        <w:ind w:right="364"/>
        <w:jc w:val="center"/>
      </w:pPr>
    </w:p>
    <w:p w:rsidR="00CD05D3" w:rsidRPr="00F66DFB" w:rsidRDefault="00CD05D3" w:rsidP="00F66DFB">
      <w:pPr>
        <w:pStyle w:val="ListParagraph"/>
        <w:numPr>
          <w:ilvl w:val="0"/>
          <w:numId w:val="6"/>
        </w:numPr>
        <w:ind w:left="0" w:firstLine="0"/>
        <w:rPr>
          <w:rFonts w:ascii="Tahoma" w:hAnsi="Tahoma" w:cs="Tahoma"/>
          <w:b/>
          <w:color w:val="000000"/>
          <w:sz w:val="28"/>
          <w:szCs w:val="24"/>
        </w:rPr>
      </w:pPr>
      <w:r w:rsidRPr="00F66DFB">
        <w:rPr>
          <w:rFonts w:ascii="Tahoma" w:hAnsi="Tahoma" w:cs="Tahoma"/>
          <w:b/>
          <w:color w:val="000000"/>
          <w:sz w:val="28"/>
          <w:szCs w:val="24"/>
        </w:rPr>
        <w:t xml:space="preserve">SUGGERIMENTI PER </w:t>
      </w:r>
      <w:smartTag w:uri="urn:schemas-microsoft-com:office:smarttags" w:element="PersonName">
        <w:smartTagPr>
          <w:attr w:name="ProductID" w:val="LA SCOLARIZZAZIONE SUCCESSIVA"/>
        </w:smartTagPr>
        <w:r w:rsidRPr="00F66DFB">
          <w:rPr>
            <w:rFonts w:ascii="Tahoma" w:hAnsi="Tahoma" w:cs="Tahoma"/>
            <w:b/>
            <w:color w:val="000000"/>
            <w:sz w:val="28"/>
            <w:szCs w:val="24"/>
          </w:rPr>
          <w:t>LA SCOLARIZZAZIONE SUCCESSIVA</w:t>
        </w:r>
      </w:smartTag>
    </w:p>
    <w:p w:rsidR="00CD05D3" w:rsidRPr="0065204B" w:rsidRDefault="00CD05D3" w:rsidP="0065204B">
      <w:pPr>
        <w:pStyle w:val="BodyText"/>
        <w:spacing w:line="319" w:lineRule="exact"/>
        <w:ind w:left="472"/>
        <w:rPr>
          <w:rFonts w:ascii="Tahoma" w:hAnsi="Tahoma" w:cs="Tahoma"/>
          <w:color w:val="000000"/>
          <w:sz w:val="24"/>
          <w:szCs w:val="24"/>
          <w:lang w:val="it-IT"/>
        </w:rPr>
      </w:pPr>
      <w:r w:rsidRPr="0065204B">
        <w:rPr>
          <w:rFonts w:ascii="Tahoma" w:hAnsi="Tahoma" w:cs="Tahoma"/>
          <w:color w:val="000000"/>
          <w:sz w:val="24"/>
          <w:szCs w:val="24"/>
          <w:lang w:val="it-IT"/>
        </w:rPr>
        <w:t>(solo per gli alunni al termine del ciclo scolastico)</w:t>
      </w:r>
    </w:p>
    <w:p w:rsidR="00CD05D3" w:rsidRDefault="00CD05D3" w:rsidP="00F66DFB">
      <w:pPr>
        <w:pStyle w:val="BodyText"/>
        <w:spacing w:before="10"/>
        <w:rPr>
          <w:sz w:val="27"/>
        </w:rPr>
      </w:pPr>
    </w:p>
    <w:p w:rsidR="00CD05D3" w:rsidRPr="00143A8A" w:rsidRDefault="00CD05D3" w:rsidP="00D14BE3">
      <w:pPr>
        <w:rPr>
          <w:rFonts w:ascii="Tahoma" w:hAnsi="Tahoma" w:cs="Tahoma"/>
          <w:color w:val="000000"/>
          <w:sz w:val="24"/>
          <w:szCs w:val="24"/>
          <w:u w:val="single"/>
        </w:rPr>
      </w:pPr>
    </w:p>
    <w:p w:rsidR="00CD05D3" w:rsidRDefault="00CD05D3" w:rsidP="00BC069D">
      <w:pPr>
        <w:outlineLvl w:val="0"/>
        <w:rPr>
          <w:rFonts w:ascii="Tahoma" w:hAnsi="Tahoma" w:cs="Tahoma"/>
          <w:b/>
          <w:color w:val="000000"/>
          <w:sz w:val="28"/>
          <w:szCs w:val="24"/>
        </w:rPr>
      </w:pPr>
      <w:r w:rsidRPr="00321483">
        <w:rPr>
          <w:rFonts w:ascii="Tahoma" w:hAnsi="Tahoma" w:cs="Tahoma"/>
          <w:b/>
          <w:color w:val="000000"/>
          <w:sz w:val="28"/>
          <w:szCs w:val="24"/>
        </w:rPr>
        <w:t xml:space="preserve">Data                                                                </w:t>
      </w:r>
      <w:r>
        <w:rPr>
          <w:rFonts w:ascii="Tahoma" w:hAnsi="Tahoma" w:cs="Tahoma"/>
          <w:b/>
          <w:color w:val="000000"/>
          <w:sz w:val="28"/>
          <w:szCs w:val="24"/>
        </w:rPr>
        <w:t xml:space="preserve">        </w:t>
      </w:r>
    </w:p>
    <w:p w:rsidR="00CD05D3" w:rsidRDefault="00CD05D3" w:rsidP="00D14BE3">
      <w:pPr>
        <w:rPr>
          <w:rFonts w:ascii="Tahoma" w:hAnsi="Tahoma" w:cs="Tahoma"/>
          <w:b/>
          <w:color w:val="000000"/>
          <w:sz w:val="28"/>
          <w:szCs w:val="24"/>
        </w:rPr>
      </w:pPr>
    </w:p>
    <w:p w:rsidR="00CD05D3" w:rsidRDefault="00CD05D3" w:rsidP="00D14BE3">
      <w:pPr>
        <w:rPr>
          <w:rFonts w:ascii="Tahoma" w:hAnsi="Tahoma" w:cs="Tahoma"/>
          <w:b/>
          <w:color w:val="000000"/>
          <w:sz w:val="28"/>
          <w:szCs w:val="24"/>
        </w:rPr>
      </w:pPr>
    </w:p>
    <w:p w:rsidR="00CD05D3" w:rsidRPr="009B0E3D" w:rsidRDefault="00CD05D3" w:rsidP="00D14BE3">
      <w:pPr>
        <w:rPr>
          <w:rFonts w:ascii="Tahoma" w:hAnsi="Tahoma" w:cs="Tahoma"/>
          <w:b/>
          <w:color w:val="000000"/>
          <w:sz w:val="28"/>
          <w:szCs w:val="24"/>
        </w:rPr>
      </w:pPr>
      <w:r>
        <w:rPr>
          <w:rFonts w:ascii="Tahoma" w:hAnsi="Tahoma" w:cs="Tahoma"/>
          <w:b/>
          <w:color w:val="000000"/>
          <w:sz w:val="28"/>
          <w:szCs w:val="24"/>
        </w:rPr>
        <w:t xml:space="preserve"> </w:t>
      </w:r>
      <w:r w:rsidRPr="00321483">
        <w:rPr>
          <w:rFonts w:ascii="Tahoma" w:hAnsi="Tahoma" w:cs="Tahoma"/>
          <w:b/>
          <w:color w:val="000000"/>
          <w:sz w:val="28"/>
          <w:szCs w:val="24"/>
        </w:rPr>
        <w:t>Docente di s</w:t>
      </w:r>
      <w:r w:rsidRPr="009B0E3D">
        <w:rPr>
          <w:rFonts w:ascii="Tahoma" w:hAnsi="Tahoma" w:cs="Tahoma"/>
          <w:b/>
          <w:color w:val="000000"/>
          <w:sz w:val="28"/>
          <w:szCs w:val="24"/>
        </w:rPr>
        <w:t xml:space="preserve">ostegno                        </w:t>
      </w:r>
      <w:r>
        <w:rPr>
          <w:rFonts w:ascii="Tahoma" w:hAnsi="Tahoma" w:cs="Tahoma"/>
          <w:b/>
          <w:color w:val="000000"/>
          <w:sz w:val="28"/>
          <w:szCs w:val="24"/>
        </w:rPr>
        <w:t xml:space="preserve">             </w:t>
      </w:r>
      <w:r w:rsidRPr="009B0E3D">
        <w:rPr>
          <w:rFonts w:ascii="Tahoma" w:hAnsi="Tahoma" w:cs="Tahoma"/>
          <w:b/>
          <w:color w:val="000000"/>
          <w:sz w:val="28"/>
          <w:szCs w:val="24"/>
        </w:rPr>
        <w:t xml:space="preserve">     Team docente </w:t>
      </w:r>
    </w:p>
    <w:sectPr w:rsidR="00CD05D3" w:rsidRPr="009B0E3D" w:rsidSect="00BC069D">
      <w:pgSz w:w="11906" w:h="16838"/>
      <w:pgMar w:top="107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23993"/>
    <w:multiLevelType w:val="hybridMultilevel"/>
    <w:tmpl w:val="F2A070B8"/>
    <w:lvl w:ilvl="0" w:tplc="D55A6D36">
      <w:numFmt w:val="bullet"/>
      <w:lvlText w:val="□"/>
      <w:lvlJc w:val="left"/>
      <w:pPr>
        <w:ind w:left="371" w:hanging="408"/>
      </w:pPr>
      <w:rPr>
        <w:rFonts w:ascii="Times New Roman" w:eastAsia="Times New Roman" w:hAnsi="Times New Roman" w:hint="default"/>
        <w:w w:val="99"/>
        <w:sz w:val="48"/>
      </w:rPr>
    </w:lvl>
    <w:lvl w:ilvl="1" w:tplc="0F4AD7AA">
      <w:numFmt w:val="bullet"/>
      <w:lvlText w:val="□"/>
      <w:lvlJc w:val="left"/>
      <w:pPr>
        <w:ind w:left="1610" w:hanging="423"/>
      </w:pPr>
      <w:rPr>
        <w:rFonts w:ascii="Arial" w:eastAsia="Times New Roman" w:hAnsi="Arial" w:hint="default"/>
        <w:b/>
        <w:w w:val="99"/>
        <w:sz w:val="48"/>
      </w:rPr>
    </w:lvl>
    <w:lvl w:ilvl="2" w:tplc="50121EF4">
      <w:numFmt w:val="bullet"/>
      <w:lvlText w:val="•"/>
      <w:lvlJc w:val="left"/>
      <w:pPr>
        <w:ind w:left="2392" w:hanging="423"/>
      </w:pPr>
      <w:rPr>
        <w:rFonts w:hint="default"/>
      </w:rPr>
    </w:lvl>
    <w:lvl w:ilvl="3" w:tplc="C42659AE">
      <w:numFmt w:val="bullet"/>
      <w:lvlText w:val="•"/>
      <w:lvlJc w:val="left"/>
      <w:pPr>
        <w:ind w:left="3165" w:hanging="423"/>
      </w:pPr>
      <w:rPr>
        <w:rFonts w:hint="default"/>
      </w:rPr>
    </w:lvl>
    <w:lvl w:ilvl="4" w:tplc="D916D180">
      <w:numFmt w:val="bullet"/>
      <w:lvlText w:val="•"/>
      <w:lvlJc w:val="left"/>
      <w:pPr>
        <w:ind w:left="3938" w:hanging="423"/>
      </w:pPr>
      <w:rPr>
        <w:rFonts w:hint="default"/>
      </w:rPr>
    </w:lvl>
    <w:lvl w:ilvl="5" w:tplc="CA26BD7E">
      <w:numFmt w:val="bullet"/>
      <w:lvlText w:val="•"/>
      <w:lvlJc w:val="left"/>
      <w:pPr>
        <w:ind w:left="4711" w:hanging="423"/>
      </w:pPr>
      <w:rPr>
        <w:rFonts w:hint="default"/>
      </w:rPr>
    </w:lvl>
    <w:lvl w:ilvl="6" w:tplc="064CF3DA">
      <w:numFmt w:val="bullet"/>
      <w:lvlText w:val="•"/>
      <w:lvlJc w:val="left"/>
      <w:pPr>
        <w:ind w:left="5484" w:hanging="423"/>
      </w:pPr>
      <w:rPr>
        <w:rFonts w:hint="default"/>
      </w:rPr>
    </w:lvl>
    <w:lvl w:ilvl="7" w:tplc="8278BEFE">
      <w:numFmt w:val="bullet"/>
      <w:lvlText w:val="•"/>
      <w:lvlJc w:val="left"/>
      <w:pPr>
        <w:ind w:left="6256" w:hanging="423"/>
      </w:pPr>
      <w:rPr>
        <w:rFonts w:hint="default"/>
      </w:rPr>
    </w:lvl>
    <w:lvl w:ilvl="8" w:tplc="90B879DC">
      <w:numFmt w:val="bullet"/>
      <w:lvlText w:val="•"/>
      <w:lvlJc w:val="left"/>
      <w:pPr>
        <w:ind w:left="7029" w:hanging="423"/>
      </w:pPr>
      <w:rPr>
        <w:rFonts w:hint="default"/>
      </w:rPr>
    </w:lvl>
  </w:abstractNum>
  <w:abstractNum w:abstractNumId="1">
    <w:nsid w:val="303932E1"/>
    <w:multiLevelType w:val="hybridMultilevel"/>
    <w:tmpl w:val="2BA23DD8"/>
    <w:lvl w:ilvl="0" w:tplc="D28AB646"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hint="default"/>
        <w:w w:val="99"/>
        <w:sz w:val="28"/>
      </w:rPr>
    </w:lvl>
    <w:lvl w:ilvl="1" w:tplc="4CBE8B28">
      <w:numFmt w:val="bullet"/>
      <w:lvlText w:val="-"/>
      <w:lvlJc w:val="left"/>
      <w:pPr>
        <w:ind w:left="1255" w:hanging="360"/>
      </w:pPr>
      <w:rPr>
        <w:rFonts w:ascii="Times New Roman" w:eastAsia="Times New Roman" w:hAnsi="Times New Roman" w:hint="default"/>
        <w:w w:val="99"/>
        <w:sz w:val="28"/>
      </w:rPr>
    </w:lvl>
    <w:lvl w:ilvl="2" w:tplc="F6C6A732">
      <w:numFmt w:val="bullet"/>
      <w:lvlText w:val="□"/>
      <w:lvlJc w:val="left"/>
      <w:pPr>
        <w:ind w:left="1538" w:hanging="351"/>
      </w:pPr>
      <w:rPr>
        <w:rFonts w:ascii="Times New Roman" w:eastAsia="Times New Roman" w:hAnsi="Times New Roman" w:hint="default"/>
        <w:w w:val="99"/>
        <w:sz w:val="48"/>
      </w:rPr>
    </w:lvl>
    <w:lvl w:ilvl="3" w:tplc="BC58FEDE">
      <w:numFmt w:val="bullet"/>
      <w:lvlText w:val="•"/>
      <w:lvlJc w:val="left"/>
      <w:pPr>
        <w:ind w:left="2538" w:hanging="351"/>
      </w:pPr>
      <w:rPr>
        <w:rFonts w:hint="default"/>
      </w:rPr>
    </w:lvl>
    <w:lvl w:ilvl="4" w:tplc="1736CFC0">
      <w:numFmt w:val="bullet"/>
      <w:lvlText w:val="•"/>
      <w:lvlJc w:val="left"/>
      <w:pPr>
        <w:ind w:left="3536" w:hanging="351"/>
      </w:pPr>
      <w:rPr>
        <w:rFonts w:hint="default"/>
      </w:rPr>
    </w:lvl>
    <w:lvl w:ilvl="5" w:tplc="AD0AC48C">
      <w:numFmt w:val="bullet"/>
      <w:lvlText w:val="•"/>
      <w:lvlJc w:val="left"/>
      <w:pPr>
        <w:ind w:left="4534" w:hanging="351"/>
      </w:pPr>
      <w:rPr>
        <w:rFonts w:hint="default"/>
      </w:rPr>
    </w:lvl>
    <w:lvl w:ilvl="6" w:tplc="EB4693D8">
      <w:numFmt w:val="bullet"/>
      <w:lvlText w:val="•"/>
      <w:lvlJc w:val="left"/>
      <w:pPr>
        <w:ind w:left="5532" w:hanging="351"/>
      </w:pPr>
      <w:rPr>
        <w:rFonts w:hint="default"/>
      </w:rPr>
    </w:lvl>
    <w:lvl w:ilvl="7" w:tplc="3670F246">
      <w:numFmt w:val="bullet"/>
      <w:lvlText w:val="•"/>
      <w:lvlJc w:val="left"/>
      <w:pPr>
        <w:ind w:left="6530" w:hanging="351"/>
      </w:pPr>
      <w:rPr>
        <w:rFonts w:hint="default"/>
      </w:rPr>
    </w:lvl>
    <w:lvl w:ilvl="8" w:tplc="026C291E">
      <w:numFmt w:val="bullet"/>
      <w:lvlText w:val="•"/>
      <w:lvlJc w:val="left"/>
      <w:pPr>
        <w:ind w:left="7528" w:hanging="351"/>
      </w:pPr>
      <w:rPr>
        <w:rFonts w:hint="default"/>
      </w:rPr>
    </w:lvl>
  </w:abstractNum>
  <w:abstractNum w:abstractNumId="2">
    <w:nsid w:val="3A9069FE"/>
    <w:multiLevelType w:val="hybridMultilevel"/>
    <w:tmpl w:val="F976E13E"/>
    <w:lvl w:ilvl="0" w:tplc="27A698D6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B1938D2"/>
    <w:multiLevelType w:val="hybridMultilevel"/>
    <w:tmpl w:val="B4022A58"/>
    <w:lvl w:ilvl="0" w:tplc="306A9BBA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11B185C"/>
    <w:multiLevelType w:val="hybridMultilevel"/>
    <w:tmpl w:val="79C60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884CA4"/>
    <w:multiLevelType w:val="hybridMultilevel"/>
    <w:tmpl w:val="D8B2E3E8"/>
    <w:lvl w:ilvl="0" w:tplc="002AA9F8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hint="default"/>
        <w:w w:val="99"/>
        <w:sz w:val="28"/>
      </w:rPr>
    </w:lvl>
    <w:lvl w:ilvl="1" w:tplc="1E20F25C">
      <w:numFmt w:val="bullet"/>
      <w:lvlText w:val="•"/>
      <w:lvlJc w:val="left"/>
      <w:pPr>
        <w:ind w:left="2132" w:hanging="360"/>
      </w:pPr>
      <w:rPr>
        <w:rFonts w:hint="default"/>
      </w:rPr>
    </w:lvl>
    <w:lvl w:ilvl="2" w:tplc="4D0AD880">
      <w:numFmt w:val="bullet"/>
      <w:lvlText w:val="•"/>
      <w:lvlJc w:val="left"/>
      <w:pPr>
        <w:ind w:left="2984" w:hanging="360"/>
      </w:pPr>
      <w:rPr>
        <w:rFonts w:hint="default"/>
      </w:rPr>
    </w:lvl>
    <w:lvl w:ilvl="3" w:tplc="6836798A">
      <w:numFmt w:val="bullet"/>
      <w:lvlText w:val="•"/>
      <w:lvlJc w:val="left"/>
      <w:pPr>
        <w:ind w:left="3837" w:hanging="360"/>
      </w:pPr>
      <w:rPr>
        <w:rFonts w:hint="default"/>
      </w:rPr>
    </w:lvl>
    <w:lvl w:ilvl="4" w:tplc="48FAFFA4">
      <w:numFmt w:val="bullet"/>
      <w:lvlText w:val="•"/>
      <w:lvlJc w:val="left"/>
      <w:pPr>
        <w:ind w:left="4689" w:hanging="360"/>
      </w:pPr>
      <w:rPr>
        <w:rFonts w:hint="default"/>
      </w:rPr>
    </w:lvl>
    <w:lvl w:ilvl="5" w:tplc="FBCED5C0">
      <w:numFmt w:val="bullet"/>
      <w:lvlText w:val="•"/>
      <w:lvlJc w:val="left"/>
      <w:pPr>
        <w:ind w:left="5542" w:hanging="360"/>
      </w:pPr>
      <w:rPr>
        <w:rFonts w:hint="default"/>
      </w:rPr>
    </w:lvl>
    <w:lvl w:ilvl="6" w:tplc="A7888BE4">
      <w:numFmt w:val="bullet"/>
      <w:lvlText w:val="•"/>
      <w:lvlJc w:val="left"/>
      <w:pPr>
        <w:ind w:left="6394" w:hanging="360"/>
      </w:pPr>
      <w:rPr>
        <w:rFonts w:hint="default"/>
      </w:rPr>
    </w:lvl>
    <w:lvl w:ilvl="7" w:tplc="13920BBC">
      <w:numFmt w:val="bullet"/>
      <w:lvlText w:val="•"/>
      <w:lvlJc w:val="left"/>
      <w:pPr>
        <w:ind w:left="7246" w:hanging="360"/>
      </w:pPr>
      <w:rPr>
        <w:rFonts w:hint="default"/>
      </w:rPr>
    </w:lvl>
    <w:lvl w:ilvl="8" w:tplc="694C07D8">
      <w:numFmt w:val="bullet"/>
      <w:lvlText w:val="•"/>
      <w:lvlJc w:val="left"/>
      <w:pPr>
        <w:ind w:left="8099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51C2"/>
    <w:rsid w:val="00052D96"/>
    <w:rsid w:val="000B188C"/>
    <w:rsid w:val="001340C3"/>
    <w:rsid w:val="00143A8A"/>
    <w:rsid w:val="002E7BD5"/>
    <w:rsid w:val="002F39BC"/>
    <w:rsid w:val="002F7EDD"/>
    <w:rsid w:val="003026C3"/>
    <w:rsid w:val="00321483"/>
    <w:rsid w:val="00405B01"/>
    <w:rsid w:val="00456AED"/>
    <w:rsid w:val="00467AF6"/>
    <w:rsid w:val="00542F2A"/>
    <w:rsid w:val="00595C2E"/>
    <w:rsid w:val="0065204B"/>
    <w:rsid w:val="006C099D"/>
    <w:rsid w:val="007E7423"/>
    <w:rsid w:val="00884A68"/>
    <w:rsid w:val="008B713D"/>
    <w:rsid w:val="00926CA5"/>
    <w:rsid w:val="00944220"/>
    <w:rsid w:val="00954DE7"/>
    <w:rsid w:val="00981C85"/>
    <w:rsid w:val="00994384"/>
    <w:rsid w:val="009945DF"/>
    <w:rsid w:val="009A0C15"/>
    <w:rsid w:val="009B0E3D"/>
    <w:rsid w:val="009C4B91"/>
    <w:rsid w:val="00A14A23"/>
    <w:rsid w:val="00A24B69"/>
    <w:rsid w:val="00AA0980"/>
    <w:rsid w:val="00AB4A40"/>
    <w:rsid w:val="00AC381E"/>
    <w:rsid w:val="00B66C85"/>
    <w:rsid w:val="00BC069D"/>
    <w:rsid w:val="00BC57BA"/>
    <w:rsid w:val="00BC6D76"/>
    <w:rsid w:val="00BD2924"/>
    <w:rsid w:val="00BD2AD9"/>
    <w:rsid w:val="00BE07BA"/>
    <w:rsid w:val="00C53982"/>
    <w:rsid w:val="00CA4B41"/>
    <w:rsid w:val="00CD05D3"/>
    <w:rsid w:val="00D14BE3"/>
    <w:rsid w:val="00D26DB9"/>
    <w:rsid w:val="00D824F0"/>
    <w:rsid w:val="00D839D8"/>
    <w:rsid w:val="00D91C90"/>
    <w:rsid w:val="00F14A41"/>
    <w:rsid w:val="00F16C8A"/>
    <w:rsid w:val="00F30018"/>
    <w:rsid w:val="00F50C75"/>
    <w:rsid w:val="00F66DFB"/>
    <w:rsid w:val="00FF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F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A09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14BE3"/>
    <w:pPr>
      <w:ind w:left="720"/>
      <w:contextualSpacing/>
    </w:pPr>
  </w:style>
  <w:style w:type="table" w:customStyle="1" w:styleId="TableNormal1">
    <w:name w:val="Table Normal1"/>
    <w:uiPriority w:val="99"/>
    <w:semiHidden/>
    <w:rsid w:val="00405B01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405B01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05B01"/>
    <w:rPr>
      <w:rFonts w:ascii="Times New Roman" w:hAnsi="Times New Roman" w:cs="Times New Roman"/>
      <w:sz w:val="28"/>
      <w:szCs w:val="28"/>
      <w:lang w:val="en-US" w:eastAsia="en-US"/>
    </w:rPr>
  </w:style>
  <w:style w:type="paragraph" w:customStyle="1" w:styleId="Titolo11">
    <w:name w:val="Titolo 11"/>
    <w:basedOn w:val="Normal"/>
    <w:uiPriority w:val="99"/>
    <w:rsid w:val="00405B01"/>
    <w:pPr>
      <w:widowControl w:val="0"/>
      <w:spacing w:after="0" w:line="240" w:lineRule="auto"/>
      <w:ind w:left="112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Normal"/>
    <w:uiPriority w:val="99"/>
    <w:rsid w:val="00405B01"/>
    <w:pPr>
      <w:widowControl w:val="0"/>
      <w:spacing w:after="0" w:line="268" w:lineRule="exact"/>
      <w:ind w:left="105"/>
    </w:pPr>
    <w:rPr>
      <w:rFonts w:ascii="Times New Roman" w:eastAsia="Times New Roman" w:hAnsi="Times New Roman"/>
      <w:lang w:val="en-US"/>
    </w:rPr>
  </w:style>
  <w:style w:type="character" w:styleId="Hyperlink">
    <w:name w:val="Hyperlink"/>
    <w:basedOn w:val="DefaultParagraphFont"/>
    <w:uiPriority w:val="99"/>
    <w:rsid w:val="00052D9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5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D96"/>
    <w:rPr>
      <w:rFonts w:ascii="Tahoma" w:hAnsi="Tahoma" w:cs="Tahoma"/>
      <w:sz w:val="16"/>
      <w:szCs w:val="1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BC06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1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ee11500q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formicola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8</Pages>
  <Words>1597</Words>
  <Characters>9107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Podda</dc:creator>
  <cp:keywords/>
  <dc:description/>
  <cp:lastModifiedBy>Intel</cp:lastModifiedBy>
  <cp:revision>4</cp:revision>
  <dcterms:created xsi:type="dcterms:W3CDTF">2018-09-13T07:46:00Z</dcterms:created>
  <dcterms:modified xsi:type="dcterms:W3CDTF">2018-09-15T05:59:00Z</dcterms:modified>
</cp:coreProperties>
</file>